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AFC" w:rsidRPr="002D53E1" w:rsidRDefault="00D01AFC" w:rsidP="00DE0685">
      <w:pPr>
        <w:shd w:val="clear" w:color="auto" w:fill="FFFFFF"/>
        <w:spacing w:line="360" w:lineRule="atLeast"/>
        <w:jc w:val="center"/>
        <w:rPr>
          <w:color w:val="808080"/>
        </w:rPr>
      </w:pPr>
      <w:r w:rsidRPr="002D53E1">
        <w:rPr>
          <w:color w:val="808080"/>
        </w:rPr>
        <w:t xml:space="preserve">Warszawa, </w:t>
      </w:r>
      <w:r>
        <w:rPr>
          <w:color w:val="808080"/>
        </w:rPr>
        <w:t xml:space="preserve">11 sierpnia </w:t>
      </w:r>
      <w:r w:rsidRPr="002D53E1">
        <w:rPr>
          <w:color w:val="808080"/>
        </w:rPr>
        <w:t>2016</w:t>
      </w:r>
    </w:p>
    <w:p w:rsidR="00D01AFC" w:rsidRDefault="00D01AFC" w:rsidP="00DE0685">
      <w:pPr>
        <w:jc w:val="center"/>
        <w:rPr>
          <w:b/>
          <w:bCs/>
          <w:sz w:val="28"/>
          <w:szCs w:val="28"/>
        </w:rPr>
      </w:pPr>
    </w:p>
    <w:p w:rsidR="00D01AFC" w:rsidRDefault="00D01AFC" w:rsidP="009408BA">
      <w:pPr>
        <w:jc w:val="center"/>
        <w:rPr>
          <w:b/>
          <w:bCs/>
          <w:sz w:val="28"/>
          <w:szCs w:val="28"/>
        </w:rPr>
      </w:pPr>
      <w:r w:rsidRPr="00E2417B">
        <w:rPr>
          <w:b/>
          <w:bCs/>
          <w:sz w:val="28"/>
          <w:szCs w:val="28"/>
        </w:rPr>
        <w:t>IMM</w:t>
      </w:r>
      <w:r>
        <w:rPr>
          <w:b/>
          <w:bCs/>
          <w:sz w:val="28"/>
          <w:szCs w:val="28"/>
        </w:rPr>
        <w:t>: Natalia Partyka pierwsza na podium</w:t>
      </w:r>
      <w:r>
        <w:rPr>
          <w:b/>
          <w:bCs/>
          <w:sz w:val="28"/>
          <w:szCs w:val="28"/>
        </w:rPr>
        <w:br/>
      </w:r>
      <w:r>
        <w:rPr>
          <w:b/>
          <w:bCs/>
          <w:sz w:val="24"/>
          <w:szCs w:val="24"/>
        </w:rPr>
        <w:t>Media o paraolimpijczykach przed igrzyskami w Rio</w:t>
      </w:r>
    </w:p>
    <w:p w:rsidR="00D01AFC" w:rsidRDefault="00D01AFC" w:rsidP="00331267">
      <w:pPr>
        <w:spacing w:after="0" w:line="240" w:lineRule="auto"/>
        <w:rPr>
          <w:b/>
          <w:bCs/>
          <w:lang w:eastAsia="pl-PL"/>
        </w:rPr>
      </w:pPr>
    </w:p>
    <w:p w:rsidR="00D01AFC" w:rsidRDefault="00D01AFC" w:rsidP="00331267">
      <w:pPr>
        <w:spacing w:after="0" w:line="240" w:lineRule="auto"/>
        <w:rPr>
          <w:b/>
          <w:bCs/>
          <w:lang w:eastAsia="pl-PL"/>
        </w:rPr>
      </w:pPr>
    </w:p>
    <w:p w:rsidR="00D01AFC" w:rsidRPr="000D1C59" w:rsidRDefault="00D01AFC" w:rsidP="00846FDF">
      <w:pPr>
        <w:jc w:val="both"/>
      </w:pPr>
      <w:r w:rsidRPr="000D1C59">
        <w:rPr>
          <w:b/>
        </w:rPr>
        <w:t>Najpopularniejszą reprezentantką Polski na XV Letnie Igrzyska Paraolimpijskie w Rio jest w tym roku Natalia Partyka. Wzmianki na jej temat stanowiły ponad 70% wszystkich publikacji o paraolimpijczykach w social media, telewizji, radiu i prasie – wynika  z najnowszego badania IMM.</w:t>
      </w: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623CEA">
      <w:pPr>
        <w:spacing w:after="0" w:line="240" w:lineRule="auto"/>
        <w:rPr>
          <w:b/>
          <w:bCs/>
          <w:lang w:eastAsia="pl-PL"/>
        </w:rPr>
      </w:pPr>
      <w:r w:rsidRPr="000D1C59">
        <w:rPr>
          <w:b/>
          <w:bCs/>
          <w:lang w:eastAsia="pl-PL"/>
        </w:rPr>
        <w:t>Medialne podium? Złoto dla Natalii Partyki</w:t>
      </w:r>
    </w:p>
    <w:p w:rsidR="00D01AFC" w:rsidRPr="000D1C59" w:rsidRDefault="00D01AFC" w:rsidP="00623CEA">
      <w:pPr>
        <w:spacing w:after="0" w:line="240" w:lineRule="auto"/>
        <w:rPr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  <w:r w:rsidRPr="000D1C59">
        <w:rPr>
          <w:bCs/>
          <w:lang w:eastAsia="pl-PL"/>
        </w:rPr>
        <w:t xml:space="preserve">Od 1 czerwca do końca lipca najwięcej, bo prawie 1,2 tys. informacji, pojawiło się na temat naszej reprezentantki w tenisa stołowego - </w:t>
      </w:r>
      <w:r w:rsidRPr="000D1C59">
        <w:rPr>
          <w:b/>
          <w:bCs/>
          <w:lang w:eastAsia="pl-PL"/>
        </w:rPr>
        <w:t xml:space="preserve">Natalii Partyki. Publikacje na jej temat stanowiły ponad 70% wszystkich informacji w odniesieniu do TOP 10 najpopularniejszych paraolimpijczyków. </w:t>
      </w: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  <w:r w:rsidRPr="00B36205">
        <w:rPr>
          <w:b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47.75pt;height:195.75pt;visibility:visible">
            <v:imagedata r:id="rId7" o:title=""/>
          </v:shape>
        </w:pict>
      </w:r>
    </w:p>
    <w:p w:rsidR="00D01AFC" w:rsidRPr="000D1C59" w:rsidRDefault="00D01AFC" w:rsidP="00EA49A0">
      <w:pPr>
        <w:spacing w:after="0" w:line="240" w:lineRule="auto"/>
        <w:jc w:val="center"/>
        <w:rPr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  <w:r w:rsidRPr="000D1C59">
        <w:rPr>
          <w:bCs/>
          <w:lang w:eastAsia="pl-PL"/>
        </w:rPr>
        <w:t xml:space="preserve">Jak wskazują dane IMM, Natalia jest najbardziej rozpoznawalną paraolimpijką.  Warto przypomnieć, że sportsmenka bierze też udział w zmaganiach podczas Igrzysk Olimpijskich Rio 2016 - jako jedyna reprezentantka Polski oraz jedna z niewielu sportowców niepełnosprawnych na świecie. Obok niej w podobnej sytuacji jest jeszcze m.in.: </w:t>
      </w:r>
      <w:r w:rsidRPr="000D1C59">
        <w:rPr>
          <w:bCs/>
        </w:rPr>
        <w:t xml:space="preserve">Natalie du Toit, pływaczka z RPA. </w:t>
      </w:r>
      <w:r w:rsidRPr="000D1C59">
        <w:rPr>
          <w:b/>
          <w:bCs/>
        </w:rPr>
        <w:t xml:space="preserve">Na temat Partyki w badanym okresie pojawiło się ponad 1,2 tys. wzmianek, które </w:t>
      </w:r>
      <w:r>
        <w:rPr>
          <w:b/>
          <w:bCs/>
        </w:rPr>
        <w:t>mogły zostać wyświetlone nawet 7,5</w:t>
      </w:r>
      <w:r w:rsidRPr="000D1C59">
        <w:rPr>
          <w:b/>
          <w:bCs/>
        </w:rPr>
        <w:t xml:space="preserve"> mln razy. </w:t>
      </w:r>
    </w:p>
    <w:p w:rsidR="00D01AFC" w:rsidRPr="000D1C59" w:rsidRDefault="00D01AFC" w:rsidP="003C38E6">
      <w:pPr>
        <w:spacing w:after="0" w:line="240" w:lineRule="auto"/>
        <w:jc w:val="both"/>
        <w:rPr>
          <w:b/>
          <w:bCs/>
        </w:rPr>
      </w:pPr>
    </w:p>
    <w:p w:rsidR="00D01AFC" w:rsidRPr="000D1C59" w:rsidRDefault="00D01AFC" w:rsidP="00703056">
      <w:pPr>
        <w:spacing w:after="0" w:line="240" w:lineRule="auto"/>
        <w:jc w:val="both"/>
        <w:rPr>
          <w:bCs/>
        </w:rPr>
      </w:pPr>
      <w:r w:rsidRPr="000D1C59">
        <w:rPr>
          <w:bCs/>
        </w:rPr>
        <w:t>Najwięcej informacji ukazało się na porta</w:t>
      </w:r>
      <w:r>
        <w:rPr>
          <w:bCs/>
        </w:rPr>
        <w:t xml:space="preserve">lach internetowych (ponad 90%). </w:t>
      </w:r>
      <w:r w:rsidRPr="000D1C59">
        <w:rPr>
          <w:bCs/>
        </w:rPr>
        <w:t xml:space="preserve">Media internetowe stanowiły zatem przeważającą większość. W prasie ukazało się niecałe 5% informacji, natomiast w telewizji i radiu kolejno 2,1% oraz 0,9% wzmianek. </w:t>
      </w:r>
      <w:bookmarkStart w:id="0" w:name="_GoBack"/>
      <w:bookmarkEnd w:id="0"/>
    </w:p>
    <w:p w:rsidR="00D01AFC" w:rsidRDefault="00D01AFC" w:rsidP="003C38E6">
      <w:pPr>
        <w:spacing w:after="0" w:line="240" w:lineRule="auto"/>
        <w:jc w:val="both"/>
        <w:rPr>
          <w:bCs/>
        </w:rPr>
      </w:pP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  <w:r>
        <w:rPr>
          <w:bCs/>
        </w:rPr>
        <w:t xml:space="preserve">W </w:t>
      </w:r>
      <w:r w:rsidRPr="000D1C59">
        <w:rPr>
          <w:bCs/>
        </w:rPr>
        <w:t xml:space="preserve">TOP 5 najaktywniejszych źródeł znalazł się Facebook (59%) i serwis Eurosport.Onet.pl (13%). Na temat Natalii często pisały także media regionalne, w tym EchoDnia.eu (10%), Echo Dnia Podkarpackie (9%) oraz serwis Nowiny24.pl (9%). </w:t>
      </w: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</w:p>
    <w:p w:rsidR="00D01AFC" w:rsidRPr="000D1C59" w:rsidRDefault="00D01AFC" w:rsidP="004E266D">
      <w:pPr>
        <w:spacing w:after="0" w:line="240" w:lineRule="auto"/>
        <w:jc w:val="both"/>
        <w:rPr>
          <w:bCs/>
          <w:lang w:eastAsia="pl-PL"/>
        </w:rPr>
      </w:pPr>
      <w:r w:rsidRPr="000D1C59">
        <w:rPr>
          <w:bCs/>
          <w:lang w:eastAsia="pl-PL"/>
        </w:rPr>
        <w:t xml:space="preserve">Gorące wyrazy wsparcia pod adresem Natalii Partyki internauci najczęściej przekazywali poprzez uniesienie w górę kciuków, gwiazdki lub serduszka. </w:t>
      </w:r>
      <w:r w:rsidRPr="000D1C59">
        <w:rPr>
          <w:b/>
          <w:bCs/>
          <w:lang w:eastAsia="pl-PL"/>
        </w:rPr>
        <w:t>Kiedy pod uwagę weźmiemy interakcje w mediach społecznościowych, zdecydowanie najwięcej stanowiły</w:t>
      </w:r>
      <w:r>
        <w:rPr>
          <w:b/>
          <w:bCs/>
          <w:lang w:eastAsia="pl-PL"/>
        </w:rPr>
        <w:t xml:space="preserve"> właśnie polubienia (ponad 90%), a sama Natalia wzbudziła w sieci ponad 1 tys. aktywności. </w:t>
      </w:r>
      <w:r w:rsidRPr="000D1C59">
        <w:rPr>
          <w:b/>
          <w:bCs/>
          <w:lang w:eastAsia="pl-PL"/>
        </w:rPr>
        <w:t xml:space="preserve"> </w:t>
      </w:r>
    </w:p>
    <w:p w:rsidR="00D01AFC" w:rsidRPr="000D1C59" w:rsidRDefault="00D01AFC" w:rsidP="004E266D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4E266D">
      <w:pPr>
        <w:spacing w:after="0" w:line="240" w:lineRule="auto"/>
        <w:jc w:val="both"/>
        <w:rPr>
          <w:bCs/>
        </w:rPr>
      </w:pPr>
      <w:r w:rsidRPr="00B36205">
        <w:rPr>
          <w:b/>
          <w:noProof/>
          <w:lang w:eastAsia="pl-PL"/>
        </w:rPr>
        <w:pict>
          <v:shape id="Obraz 2" o:spid="_x0000_i1026" type="#_x0000_t75" style="width:464.25pt;height:203.25pt;visibility:visible">
            <v:imagedata r:id="rId8" o:title=""/>
          </v:shape>
        </w:pict>
      </w: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</w:p>
    <w:p w:rsidR="00D01AFC" w:rsidRPr="000D1C59" w:rsidRDefault="00D01AFC" w:rsidP="003C38E6">
      <w:pPr>
        <w:spacing w:after="0" w:line="240" w:lineRule="auto"/>
        <w:jc w:val="both"/>
      </w:pPr>
      <w:r w:rsidRPr="000D1C59">
        <w:rPr>
          <w:b/>
          <w:bCs/>
        </w:rPr>
        <w:t>„Powodzenia Natalia i trzymam kciuki!” – pisali użytkownicy na Facebooku.</w:t>
      </w:r>
      <w:r w:rsidRPr="000D1C59">
        <w:rPr>
          <w:bCs/>
        </w:rPr>
        <w:t xml:space="preserve"> „</w:t>
      </w:r>
      <w:r w:rsidRPr="000D1C59">
        <w:t xml:space="preserve">Natalia z twoją niesamowitą wolą walki i bajecznym topspinem w pół dystansie na pewno uda Ci się osiągnąć dobry wynik. Dzięki takim szeroko działającym sportowcom nasz sport zyskuje na popularności w Polsce. Ja jestem pewien pozytywnego rezultatu ;)” – podsumował możliwości medalowe jeden z jej fanów na portalu. </w:t>
      </w:r>
    </w:p>
    <w:p w:rsidR="00D01AFC" w:rsidRPr="000D1C59" w:rsidRDefault="00D01AFC" w:rsidP="00B45D90">
      <w:pPr>
        <w:spacing w:before="100" w:beforeAutospacing="1" w:after="100" w:afterAutospacing="1"/>
        <w:jc w:val="both"/>
        <w:rPr>
          <w:b/>
          <w:bCs/>
        </w:rPr>
      </w:pPr>
      <w:r w:rsidRPr="000D1C59">
        <w:rPr>
          <w:b/>
          <w:bCs/>
        </w:rPr>
        <w:t>Natalia Partyka aktywnie prowadzi dyskusje ze swoimi fanami, regularnie zamieszczając aktualizacje treningów czy obecnie z przygotowań do Igrzysk na swojej stronie na Facebooku. Zebrała się już tam ponad 35-tysięczna grupa fanów tenisistki stołowej</w:t>
      </w:r>
      <w:r w:rsidRPr="000D1C59">
        <w:rPr>
          <w:bCs/>
        </w:rPr>
        <w:t xml:space="preserve">. „Strona internetowa i przede wszystkim media społecznościowe to teraz tak naprawdę konieczność jeśli chce się być widocznym, mieć kontakt z fanami i docierać do ludzi z tym co dzieje się w naszym sportowym życiu. </w:t>
      </w:r>
      <w:r w:rsidRPr="000D1C59">
        <w:rPr>
          <w:b/>
          <w:bCs/>
        </w:rPr>
        <w:t xml:space="preserve">Profil na FB prowadzę sama  i jest to niezwykle prosty i chyba najszybszy sposób na podzielenie się informacjami”  - podkreśla Natalia Partyka. </w:t>
      </w: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  <w:r w:rsidRPr="000D1C59">
        <w:rPr>
          <w:bCs/>
        </w:rPr>
        <w:t xml:space="preserve">Czym zjednuje sobie fanów? Imponuje im swoją odwagą, radością życia, pasją, determinacją w osiąganiu założonych przez siebie celów. Dla wielu ludzi w podobnej sytuacji może stać się wzorem i zmotywować ich do działania. </w:t>
      </w:r>
    </w:p>
    <w:p w:rsidR="00D01AFC" w:rsidRPr="000D1C59" w:rsidRDefault="00D01AFC" w:rsidP="003C38E6">
      <w:pPr>
        <w:spacing w:after="0" w:line="240" w:lineRule="auto"/>
        <w:jc w:val="both"/>
        <w:rPr>
          <w:bCs/>
        </w:rPr>
      </w:pPr>
    </w:p>
    <w:p w:rsidR="00D01AFC" w:rsidRPr="000D1C59" w:rsidRDefault="00D01AFC" w:rsidP="004B43A9">
      <w:pPr>
        <w:spacing w:after="0" w:line="240" w:lineRule="auto"/>
        <w:jc w:val="center"/>
        <w:rPr>
          <w:b/>
          <w:bCs/>
          <w:lang w:eastAsia="pl-PL"/>
        </w:rPr>
      </w:pPr>
      <w:r w:rsidRPr="00B36205">
        <w:rPr>
          <w:b/>
          <w:noProof/>
          <w:lang w:eastAsia="pl-PL"/>
        </w:rPr>
        <w:pict>
          <v:shape id="_x0000_i1027" type="#_x0000_t75" style="width:173.25pt;height:285pt">
            <v:imagedata r:id="rId9" o:title=""/>
          </v:shape>
        </w:pict>
      </w:r>
      <w:r>
        <w:rPr>
          <w:b/>
          <w:noProof/>
          <w:lang w:eastAsia="pl-PL"/>
        </w:rPr>
        <w:t xml:space="preserve">            </w:t>
      </w:r>
      <w:r w:rsidRPr="00B36205">
        <w:rPr>
          <w:b/>
          <w:noProof/>
          <w:lang w:eastAsia="pl-PL"/>
        </w:rPr>
        <w:pict>
          <v:shape id="_x0000_i1028" type="#_x0000_t75" style="width:183pt;height:285.75pt">
            <v:imagedata r:id="rId10" o:title=""/>
          </v:shape>
        </w:pict>
      </w:r>
    </w:p>
    <w:p w:rsidR="00D01AFC" w:rsidRPr="000D1C59" w:rsidRDefault="00D01AFC" w:rsidP="00846FDF">
      <w:pPr>
        <w:spacing w:after="0" w:line="240" w:lineRule="auto"/>
        <w:rPr>
          <w:b/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  <w:r w:rsidRPr="000D1C59">
        <w:rPr>
          <w:b/>
          <w:bCs/>
          <w:lang w:eastAsia="pl-PL"/>
        </w:rPr>
        <w:t>Aktywna nie tylko w sporcie</w:t>
      </w: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B45D90">
      <w:pPr>
        <w:spacing w:before="100" w:beforeAutospacing="1" w:after="100" w:afterAutospacing="1"/>
        <w:jc w:val="both"/>
        <w:rPr>
          <w:rStyle w:val="Hyperlink"/>
          <w:rFonts w:cs="Calibri"/>
          <w:bCs/>
          <w:lang w:eastAsia="pl-PL"/>
        </w:rPr>
      </w:pPr>
      <w:r w:rsidRPr="000D1C59">
        <w:rPr>
          <w:b/>
          <w:bCs/>
          <w:lang w:eastAsia="pl-PL"/>
        </w:rPr>
        <w:t xml:space="preserve">O Natalii jest również głośno w związku z założonym przez nią </w:t>
      </w:r>
      <w:r w:rsidRPr="000D1C59">
        <w:rPr>
          <w:b/>
        </w:rPr>
        <w:t xml:space="preserve">i Akademię Rozwoju Filantropii w Polsce, we współpracy z Fundacją Dobra Sieć </w:t>
      </w:r>
      <w:r w:rsidRPr="000D1C59">
        <w:rPr>
          <w:b/>
          <w:bCs/>
          <w:lang w:eastAsia="pl-PL"/>
        </w:rPr>
        <w:t xml:space="preserve">Funduszem Stypendialnym wspierającym młodych sportowców. </w:t>
      </w:r>
      <w:r w:rsidRPr="000D1C59">
        <w:rPr>
          <w:bCs/>
          <w:lang w:eastAsia="pl-PL"/>
        </w:rPr>
        <w:t xml:space="preserve">Został on stworzony z myślą o osobach w trudnej sytuacji życiowej, które nie są w stanie samodzielnie sfinansować rozwoju swojej kariery – </w:t>
      </w:r>
      <w:hyperlink r:id="rId11" w:history="1">
        <w:r w:rsidRPr="000D1C59">
          <w:rPr>
            <w:rStyle w:val="Hyperlink"/>
            <w:rFonts w:cs="Calibri"/>
            <w:bCs/>
            <w:lang w:eastAsia="pl-PL"/>
          </w:rPr>
          <w:t>czytamy na oficjalnej stronie fundacji.</w:t>
        </w:r>
      </w:hyperlink>
    </w:p>
    <w:p w:rsidR="00D01AFC" w:rsidRPr="000D1C59" w:rsidRDefault="00D01AFC" w:rsidP="00B45D90">
      <w:pPr>
        <w:spacing w:before="100" w:beforeAutospacing="1" w:after="100" w:afterAutospacing="1"/>
        <w:jc w:val="both"/>
      </w:pPr>
      <w:r w:rsidRPr="000D1C59">
        <w:rPr>
          <w:b/>
          <w:bCs/>
          <w:lang w:eastAsia="pl-PL"/>
        </w:rPr>
        <w:t xml:space="preserve">Dodatkowo, w ramach Funduszu, stworzono też platformę crowdfundingową </w:t>
      </w:r>
      <w:hyperlink r:id="rId12" w:history="1">
        <w:r w:rsidRPr="000D1C59">
          <w:rPr>
            <w:rStyle w:val="Hyperlink"/>
            <w:rFonts w:cs="Calibri"/>
            <w:b/>
            <w:bCs/>
            <w:lang w:eastAsia="pl-PL"/>
          </w:rPr>
          <w:t>DamNaSport.pl</w:t>
        </w:r>
      </w:hyperlink>
      <w:r w:rsidRPr="000D1C59">
        <w:rPr>
          <w:b/>
          <w:bCs/>
          <w:lang w:eastAsia="pl-PL"/>
        </w:rPr>
        <w:t>, gdzie każdy może wesprzeć wybraną przez siebie akcji i pomóc sportowcom w realizacji ich marzeń.</w:t>
      </w:r>
      <w:r w:rsidRPr="000D1C59">
        <w:rPr>
          <w:bCs/>
          <w:lang w:eastAsia="pl-PL"/>
        </w:rPr>
        <w:t xml:space="preserve"> Sama Natalia przypomina, że cały proces powstania Funduszu był długotrwały. „</w:t>
      </w:r>
      <w:r w:rsidRPr="000D1C59">
        <w:rPr>
          <w:bCs/>
        </w:rPr>
        <w:t xml:space="preserve">Pomysł Funduszu narodził się chyba 3 lata temu, jednak bardzo długo trwało pozyskiwanie partnerów, dużo czasu zajęły również formalności. Po pozyskaniu sponsora, czyli firmy Biedronka, mogliśmy ruszyć ze stypendiami” -  podkreśla. Dodaje, że fundusz powstał przede wszystkim dlatego aby wspierać młodych i utalentowanych sportowców, którzy maja przed sobą przyszłość, a nie mają zbyt wielu środków na rozwój kariery. </w:t>
      </w:r>
      <w:r w:rsidRPr="000D1C59">
        <w:rPr>
          <w:b/>
          <w:bCs/>
        </w:rPr>
        <w:t>„Pomoc finansowa w sporcie jest zawsze mile widziana i zawsze jest coś na co można przeznaczyć pieniądze. Także bardzo się cieszę, że mamy 12 niezwykle zdolnych stypendystów, którym pomagamy w codziennych treningach” – podsumowuje Partyka.</w:t>
      </w:r>
      <w:r w:rsidRPr="000D1C59">
        <w:rPr>
          <w:bCs/>
        </w:rPr>
        <w:t xml:space="preserve"> </w:t>
      </w:r>
    </w:p>
    <w:p w:rsidR="00D01AFC" w:rsidRPr="000D1C59" w:rsidRDefault="00D01AFC" w:rsidP="00647019">
      <w:pPr>
        <w:spacing w:after="0" w:line="240" w:lineRule="auto"/>
        <w:jc w:val="both"/>
        <w:rPr>
          <w:bCs/>
          <w:lang w:eastAsia="pl-PL"/>
        </w:rPr>
      </w:pPr>
      <w:r w:rsidRPr="000D1C59">
        <w:rPr>
          <w:b/>
          <w:bCs/>
          <w:lang w:eastAsia="pl-PL"/>
        </w:rPr>
        <w:t xml:space="preserve">Wiele wzmianek na temat Natalii dotyczyło m.in. obecności tenisistki stołowej podczas okolicznościowych wydarzeń sportowych i spotkań z przedstawicielami władz przed zmaganiami na Igrzyskach Olimpijskich oraz Paraolimpijskich. </w:t>
      </w:r>
      <w:r w:rsidRPr="000D1C59">
        <w:rPr>
          <w:bCs/>
          <w:lang w:eastAsia="pl-PL"/>
        </w:rPr>
        <w:t>Chodzi m.in. o</w:t>
      </w:r>
      <w:r w:rsidRPr="000D1C59">
        <w:rPr>
          <w:b/>
          <w:bCs/>
          <w:lang w:eastAsia="pl-PL"/>
        </w:rPr>
        <w:t xml:space="preserve"> </w:t>
      </w:r>
      <w:r w:rsidRPr="000D1C59">
        <w:rPr>
          <w:bCs/>
          <w:lang w:eastAsia="pl-PL"/>
        </w:rPr>
        <w:t xml:space="preserve">zorganizowane przez prezydenta Gdańska spotkania ze sportowcami z tego miasta,  którzy będą reprezentować Polskę podczas Igrzysk Olimpijskich oraz Paraolimpijskich w Rio. Ta informacja znalazła się również w czołówce najbardziej angażujących  publikacji. </w:t>
      </w:r>
    </w:p>
    <w:p w:rsidR="00D01AFC" w:rsidRPr="000D1C59" w:rsidRDefault="00D01AFC" w:rsidP="00647019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1A1B34">
      <w:pPr>
        <w:spacing w:after="0" w:line="240" w:lineRule="auto"/>
        <w:jc w:val="center"/>
        <w:rPr>
          <w:bCs/>
          <w:lang w:eastAsia="pl-PL"/>
        </w:rPr>
      </w:pPr>
      <w:r>
        <w:rPr>
          <w:noProof/>
          <w:lang w:eastAsia="pl-PL"/>
        </w:rPr>
        <w:pict>
          <v:shape id="Obraz 5" o:spid="_x0000_i1029" type="#_x0000_t75" style="width:220.5pt;height:303.75pt;visibility:visible">
            <v:imagedata r:id="rId13" o:title=""/>
          </v:shape>
        </w:pict>
      </w: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</w:pPr>
      <w:r w:rsidRPr="000D1C59">
        <w:t>„Powodzenia dla wszystkich”, „Trzymamy kciuki za naszych”, „Już są wygrani” – pisali użytkownicy pod postem umieszczonym na facebookowym profilu prezydenta Gdańska – Pawła Adamowicza.</w: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Default="00D01AFC" w:rsidP="003E79BB">
      <w:pPr>
        <w:spacing w:after="0" w:line="240" w:lineRule="auto"/>
        <w:jc w:val="both"/>
      </w:pPr>
      <w:r w:rsidRPr="000D1C59">
        <w:rPr>
          <w:b/>
        </w:rPr>
        <w:t>Najwięcej emocji wzbudził wywiad Natalii dla TVP, w którym opowiadała o swoich olimpijskich marzeniach medalowych, co podchwycili sami internauci, szczerze wierząc w  wygraną Partyki.</w:t>
      </w:r>
      <w:r w:rsidRPr="000D1C59">
        <w:t xml:space="preserve"> „Natalia przez całą swoją karierę udowadnia, że można być zwycięzcą niekoniecznie wygrywając najważniejsze imprezy. Natalia jest przykładem ambicji i pokory”, „Marzenia się spełniają” – komentowali w social media fani tenisistki stołowej. Sama Partyka udowadnia każdemu, że niemożliwe w jej przypadku staje się możliwe. Jest lubiana, osiąga sukcesy, prowadzi fundusz wspomagający niepełnosprawne, aktywnie prowadzi komunikację ze swoimi fanami na Facebooku i  pokonuje niepełnosprawność, bardzo dobrze radząc sobie w zmaganiach ze sportowcami pełnosprawnymi.</w:t>
      </w:r>
    </w:p>
    <w:p w:rsidR="00D01AFC" w:rsidRPr="00C26D02" w:rsidRDefault="00D01AFC" w:rsidP="003E79BB">
      <w:pPr>
        <w:spacing w:after="0" w:line="240" w:lineRule="auto"/>
        <w:jc w:val="both"/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  <w:r w:rsidRPr="000D1C59">
        <w:rPr>
          <w:b/>
          <w:bCs/>
          <w:lang w:eastAsia="pl-PL"/>
        </w:rPr>
        <w:t>Paraolimpijczycy zmonitorowani w mediach</w:t>
      </w:r>
    </w:p>
    <w:p w:rsidR="00D01AFC" w:rsidRDefault="00D01AFC" w:rsidP="004E266D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4E266D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4E266D">
      <w:pPr>
        <w:spacing w:after="0" w:line="240" w:lineRule="auto"/>
        <w:jc w:val="both"/>
        <w:rPr>
          <w:bCs/>
          <w:lang w:eastAsia="pl-PL"/>
        </w:rPr>
      </w:pPr>
      <w:r w:rsidRPr="000D1C59">
        <w:rPr>
          <w:bCs/>
          <w:lang w:eastAsia="pl-PL"/>
        </w:rPr>
        <w:t>W TOP 5 najpopularniejszych paraolimpijczyków, srebrny i brązowy medal przypada kolejno dwukrotnemu mistrzowi paraolimpijskiemu z Londynu w handbike’u</w:t>
      </w:r>
      <w:r w:rsidRPr="000D1C59">
        <w:rPr>
          <w:b/>
          <w:bCs/>
          <w:lang w:eastAsia="pl-PL"/>
        </w:rPr>
        <w:t xml:space="preserve"> Rafałowi Wilkowi (10,7%) oraz </w:t>
      </w:r>
      <w:r w:rsidRPr="000D1C59">
        <w:rPr>
          <w:bCs/>
          <w:lang w:eastAsia="pl-PL"/>
        </w:rPr>
        <w:t xml:space="preserve">lekkoatlecie </w:t>
      </w:r>
      <w:r w:rsidRPr="000D1C59">
        <w:rPr>
          <w:b/>
          <w:bCs/>
          <w:lang w:eastAsia="pl-PL"/>
        </w:rPr>
        <w:t>Maciejowi Lepiato (5,1%)</w:t>
      </w:r>
      <w:r w:rsidRPr="000D1C59">
        <w:rPr>
          <w:bCs/>
          <w:lang w:eastAsia="pl-PL"/>
        </w:rPr>
        <w:t xml:space="preserve">. Tuż za podium uplasował się mistrz świata w pchnięciu kulą i w rzucie dyskiem  </w:t>
      </w:r>
      <w:r w:rsidRPr="000D1C59">
        <w:rPr>
          <w:b/>
          <w:bCs/>
          <w:lang w:eastAsia="pl-PL"/>
        </w:rPr>
        <w:t>Bartosz Tyszkowski</w:t>
      </w:r>
      <w:r w:rsidRPr="000D1C59">
        <w:rPr>
          <w:bCs/>
          <w:lang w:eastAsia="pl-PL"/>
        </w:rPr>
        <w:t xml:space="preserve"> (4,4%) oraz</w:t>
      </w:r>
      <w:r w:rsidRPr="000D1C59">
        <w:rPr>
          <w:b/>
          <w:bCs/>
          <w:lang w:eastAsia="pl-PL"/>
        </w:rPr>
        <w:t xml:space="preserve"> sprinter Michał Derus (3,4%). </w:t>
      </w:r>
    </w:p>
    <w:p w:rsidR="00D01AFC" w:rsidRPr="000D1C59" w:rsidRDefault="00D01AFC" w:rsidP="004E266D">
      <w:pPr>
        <w:spacing w:after="0" w:line="240" w:lineRule="auto"/>
        <w:jc w:val="both"/>
        <w:rPr>
          <w:b/>
          <w:bCs/>
          <w:lang w:eastAsia="pl-PL"/>
        </w:rPr>
      </w:pPr>
    </w:p>
    <w:p w:rsidR="00D01AFC" w:rsidRPr="000D1C59" w:rsidRDefault="00D01AFC" w:rsidP="004E266D">
      <w:pPr>
        <w:spacing w:after="0" w:line="240" w:lineRule="auto"/>
        <w:jc w:val="both"/>
        <w:rPr>
          <w:b/>
          <w:bCs/>
          <w:lang w:eastAsia="pl-PL"/>
        </w:rPr>
      </w:pPr>
      <w:r>
        <w:rPr>
          <w:noProof/>
          <w:lang w:eastAsia="pl-PL"/>
        </w:rPr>
        <w:pict>
          <v:shape id="Obraz 6" o:spid="_x0000_i1030" type="#_x0000_t75" style="width:447.75pt;height:195.75pt;visibility:visible">
            <v:imagedata r:id="rId14" o:title=""/>
          </v:shape>
        </w:pict>
      </w: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  <w:r w:rsidRPr="000D1C59">
        <w:rPr>
          <w:bCs/>
          <w:lang w:eastAsia="pl-PL"/>
        </w:rPr>
        <w:t xml:space="preserve">W badanym okresie </w:t>
      </w:r>
      <w:r w:rsidRPr="000D1C59">
        <w:rPr>
          <w:b/>
          <w:bCs/>
          <w:lang w:eastAsia="pl-PL"/>
        </w:rPr>
        <w:t>na temat sportu osób niepełnosprawnych w prasie, radiu, telewizji, internecie i mediach społecznościowych pojawiło się ponad 4,2 tys. informacji, z czego prawie połowa odnosiła się do nadchodzących Igrzysk Paraolimpijskich</w:t>
      </w:r>
      <w:r w:rsidRPr="000D1C59">
        <w:rPr>
          <w:bCs/>
          <w:lang w:eastAsia="pl-PL"/>
        </w:rPr>
        <w:t xml:space="preserve">. </w:t>
      </w:r>
      <w:r w:rsidRPr="000D1C59">
        <w:rPr>
          <w:b/>
          <w:bCs/>
          <w:lang w:eastAsia="pl-PL"/>
        </w:rPr>
        <w:t>Wzmianki na temat „sportu osób niepełnosprawnych” wzbudziły 8,5 tys. różnorodnych interakcji w sieci</w:t>
      </w:r>
      <w:r w:rsidRPr="000D1C59">
        <w:rPr>
          <w:bCs/>
          <w:lang w:eastAsia="pl-PL"/>
        </w:rPr>
        <w:t xml:space="preserve">, wliczając w to polubienia, udostępnia oraz komentarze. </w:t>
      </w:r>
    </w:p>
    <w:p w:rsidR="00D01AFC" w:rsidRPr="000D1C59" w:rsidRDefault="00D01AFC" w:rsidP="003E79BB">
      <w:pPr>
        <w:spacing w:after="0" w:line="240" w:lineRule="auto"/>
        <w:jc w:val="both"/>
        <w:rPr>
          <w:b/>
          <w:bCs/>
          <w:lang w:eastAsia="pl-PL"/>
        </w:rPr>
      </w:pPr>
      <w:r w:rsidRPr="000D1C59">
        <w:rPr>
          <w:b/>
          <w:bCs/>
          <w:lang w:eastAsia="pl-PL"/>
        </w:rPr>
        <w:t xml:space="preserve">  </w:t>
      </w: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  <w:r w:rsidRPr="000D1C59">
        <w:rPr>
          <w:b/>
          <w:bCs/>
          <w:lang w:eastAsia="pl-PL"/>
        </w:rPr>
        <w:t>Dużym zainteresowaniem internautów cieszył się 13 Dzień Integracji, którego pomysłodawcą jest Fundacja Anny Dymnej „Mimo wszystko”.</w:t>
      </w:r>
      <w:r w:rsidRPr="000D1C59">
        <w:rPr>
          <w:bCs/>
          <w:lang w:eastAsia="pl-PL"/>
        </w:rPr>
        <w:t xml:space="preserve"> W trakcie spotkania przedstawiane są osiągnięcia sceniczne oraz sportowe osób niepełnosprawnych. Post dotyczący relacji z przebiegu całego wydarzenia, zamieszczony na stronie facebookowej Fundacji, zdobył ponad pół tysiąca polubień, a sama idea spotyka się co roku z dużym zainteresowaniem ze strony użytkowników mediów społecznościowych. „</w:t>
      </w:r>
      <w:r w:rsidRPr="000D1C59">
        <w:t xml:space="preserve">Byłem kibicem podczas meczu i potwierdzam, szacunek dla wszystkich to mega wysiłek” – pisał jeden z  użytkowników na Facebooku. </w:t>
      </w:r>
    </w:p>
    <w:p w:rsidR="00D01AFC" w:rsidRPr="000D1C59" w:rsidRDefault="00D01AFC" w:rsidP="003E79BB">
      <w:pPr>
        <w:spacing w:after="0" w:line="240" w:lineRule="auto"/>
        <w:jc w:val="both"/>
        <w:rPr>
          <w:bCs/>
          <w:lang w:eastAsia="pl-PL"/>
        </w:rPr>
      </w:pPr>
    </w:p>
    <w:p w:rsidR="00D01AFC" w:rsidRPr="000D1C59" w:rsidRDefault="00D01AFC" w:rsidP="003E79BB">
      <w:pPr>
        <w:spacing w:after="0" w:line="240" w:lineRule="auto"/>
        <w:jc w:val="both"/>
      </w:pPr>
      <w:r w:rsidRPr="000D1C59">
        <w:rPr>
          <w:b/>
          <w:bCs/>
          <w:lang w:eastAsia="pl-PL"/>
        </w:rPr>
        <w:t>Szerokim echem odbiła się też informacja dotycząca objęcia przez Annę Lewandowską funkcji Prezesa Olimpiad Specjalnych w Polsce, czym trenerka podzieliła się na swojej stronie na Facebooku.</w:t>
      </w:r>
      <w:r w:rsidRPr="000D1C59">
        <w:rPr>
          <w:bCs/>
          <w:lang w:eastAsia="pl-PL"/>
        </w:rPr>
        <w:t xml:space="preserve">  Wywołała tym ponad 18 tys. interakcji i zebrała liczne wyrazy poparcia od internautów. „</w:t>
      </w:r>
      <w:r w:rsidRPr="000D1C59">
        <w:t xml:space="preserve">Gratulacje. Piękna misja”, „Gratulacje! !!! Odpowiednia osoba na odpowiednim miejscu” – wspierali Lewandowską na Facebooku użytkownicy mediów społecznościowych. </w: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2C4E24">
      <w:pPr>
        <w:spacing w:after="0" w:line="240" w:lineRule="auto"/>
        <w:jc w:val="center"/>
      </w:pPr>
      <w:r>
        <w:rPr>
          <w:noProof/>
          <w:lang w:eastAsia="pl-PL"/>
        </w:rPr>
        <w:pict>
          <v:shape id="_x0000_i1031" type="#_x0000_t75" style="width:265.5pt;height:330pt">
            <v:imagedata r:id="rId15" o:title=""/>
          </v:shape>
        </w:pic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3E79BB">
      <w:pPr>
        <w:spacing w:after="0" w:line="240" w:lineRule="auto"/>
        <w:jc w:val="both"/>
      </w:pPr>
      <w:r w:rsidRPr="000D1C59">
        <w:rPr>
          <w:b/>
        </w:rPr>
        <w:t>Wsparcie wizerunkowe jednej z najpopularniejszych trenerek i propagatorek zdrowego życia w Polsce, a przy okazji żony Roberta Lewandowskiego, z pewnością nie pozostaje bez znaczenia dla promocji sportu osób niepełnosprawnych</w:t>
      </w:r>
      <w:r w:rsidRPr="000D1C59">
        <w:t xml:space="preserve">. Widać to co m.in. na wykresie obrazującym wzrost publikacji odnoszących się do sportu osób niepełnosprawnych w momencie podania tej informacji do informacji publicznej, czyli między 18.06 a 20.06.2016. Dużo wzmianek pojawiło się również w kontekście Kaszubskiego Pikniku Sportowego w Sulęczynie, na którym zapowiedziano obecność m.in. Natalii Partyki, co było szeroko komentowane i udostępniane przez portale regionalne i wpłynęło na wzrost zainteresowania oraz zwiększenie liczby publikacji w odniesieniu do sportu osób niepełnosprawnych. </w: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3B3CCF">
      <w:pPr>
        <w:spacing w:after="0" w:line="240" w:lineRule="auto"/>
        <w:jc w:val="center"/>
      </w:pPr>
      <w:r>
        <w:pict>
          <v:shape id="_x0000_i1032" type="#_x0000_t75" style="width:512.25pt;height:140.25pt">
            <v:imagedata r:id="rId16" o:title=""/>
          </v:shape>
        </w:pic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3E79BB">
      <w:pPr>
        <w:spacing w:after="0" w:line="240" w:lineRule="auto"/>
        <w:jc w:val="both"/>
        <w:rPr>
          <w:b/>
        </w:rPr>
      </w:pPr>
      <w:r w:rsidRPr="000D1C59">
        <w:t xml:space="preserve">Warto wspomnieć również o ciekawym filmie, stworzonym na potrzeby promocji Igrzysk Paraolimpijskich w Rio, co w nieco odmiennym niż dotychczas stylu, obrazuje zmagania paraolimpijczyjów. W zabawny i kreatywny sposób pokazano, że zmagania sportowców z niepełnosprawnościami dla widza mogą być równie interesujące, i ekscytujące, co zmagania pełnosprawnych sportowców. Podkreślając, że to co wydaje się nam niemożliwe, staje się możliwym.  </w:t>
      </w:r>
      <w:r w:rsidRPr="000D1C59">
        <w:rPr>
          <w:b/>
        </w:rPr>
        <w:t>Film stworzony przez brytyjski kanał Channel 4,</w:t>
      </w:r>
      <w:r w:rsidRPr="000D1C59">
        <w:t xml:space="preserve"> na YouTubie ma już prawie </w:t>
      </w:r>
      <w:r w:rsidRPr="000D1C59">
        <w:rPr>
          <w:b/>
        </w:rPr>
        <w:t xml:space="preserve">4 mln wyświetleń. </w: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1A4358">
      <w:pPr>
        <w:spacing w:after="0" w:line="240" w:lineRule="auto"/>
        <w:jc w:val="center"/>
      </w:pPr>
      <w:r>
        <w:pict>
          <v:shape id="_x0000_i1033" type="#_x0000_t75" style="width:402pt;height:345pt">
            <v:imagedata r:id="rId17" o:title=""/>
          </v:shape>
        </w:pic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3E79BB">
      <w:pPr>
        <w:spacing w:after="0" w:line="240" w:lineRule="auto"/>
        <w:jc w:val="both"/>
      </w:pPr>
      <w:r>
        <w:t>Warto dodać, że również</w:t>
      </w:r>
      <w:r w:rsidRPr="000D1C59">
        <w:t xml:space="preserve"> u nas w kraju ruszyła szeroka </w:t>
      </w:r>
      <w:r>
        <w:t>kampania promująca zmagania niepełnosprawnych</w:t>
      </w:r>
      <w:r w:rsidRPr="000D1C59">
        <w:t xml:space="preserve"> sportowców w trakcie nadchodzącej Paraolimpiady. Inicjatorem projektu była F11 - Pracownia / f11.art.pl, a ambasadorami kampanii m.in. Natalia Partyka. </w: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3E79BB">
      <w:pPr>
        <w:spacing w:after="0" w:line="240" w:lineRule="auto"/>
        <w:jc w:val="both"/>
      </w:pPr>
      <w:r w:rsidRPr="000D1C59">
        <w:rPr>
          <w:b/>
        </w:rPr>
        <w:t xml:space="preserve">Jak czytamy </w:t>
      </w:r>
      <w:hyperlink r:id="rId18" w:history="1">
        <w:r w:rsidRPr="000D1C59">
          <w:rPr>
            <w:rStyle w:val="Hyperlink"/>
            <w:rFonts w:cs="Calibri"/>
            <w:b/>
          </w:rPr>
          <w:t>na stronie PRoto.pl</w:t>
        </w:r>
      </w:hyperlink>
      <w:r>
        <w:t>,</w:t>
      </w:r>
      <w:r>
        <w:rPr>
          <w:b/>
        </w:rPr>
        <w:t xml:space="preserve"> na</w:t>
      </w:r>
      <w:r w:rsidRPr="000D1C59">
        <w:rPr>
          <w:b/>
        </w:rPr>
        <w:t xml:space="preserve"> ponad 400 przystankach w Polsce umieszczono citylighty nawiązujące do zmagań paraolimpijczyków.</w:t>
      </w:r>
      <w:r w:rsidRPr="000D1C59">
        <w:t xml:space="preserve"> Jednak na plakatach z cyklu „PARA.olimpijczycy” paraolimpijczycy nie pojawiają się sami, a w towarzystwie pełnosprawnych sportowców reprezentujących identyczną dziedzinę, co ma zacierać w świadomości społeczeństwa różnicę w postrzeganiu zmagań paraolimpijczyków i olimpijczyków. Treningi, ćwiczenia, determinacja i motywacja są identyczne. Bez względu na pełnosprawność czy niepełnosprawność, ponieważ każdy z nich jest po prostu sportowcem. </w: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DB3446">
      <w:pPr>
        <w:spacing w:after="0" w:line="240" w:lineRule="auto"/>
        <w:jc w:val="center"/>
      </w:pPr>
      <w:r>
        <w:pict>
          <v:shape id="_x0000_i1034" type="#_x0000_t75" style="width:241.5pt;height:159pt">
            <v:imagedata r:id="rId19" o:title=""/>
          </v:shape>
        </w:pict>
      </w:r>
      <w:r w:rsidRPr="000D1C59">
        <w:t xml:space="preserve"> </w:t>
      </w:r>
    </w:p>
    <w:p w:rsidR="00D01AFC" w:rsidRPr="000D1C59" w:rsidRDefault="00D01AFC" w:rsidP="00DB3446">
      <w:pPr>
        <w:spacing w:after="0" w:line="240" w:lineRule="auto"/>
        <w:jc w:val="center"/>
      </w:pPr>
    </w:p>
    <w:p w:rsidR="00D01AFC" w:rsidRPr="000D1C59" w:rsidRDefault="00D01AFC" w:rsidP="00DB3446">
      <w:pPr>
        <w:spacing w:after="0" w:line="240" w:lineRule="auto"/>
        <w:jc w:val="center"/>
      </w:pPr>
      <w:r>
        <w:pict>
          <v:shape id="_x0000_i1035" type="#_x0000_t75" style="width:252pt;height:159.75pt">
            <v:imagedata r:id="rId20" o:title=""/>
          </v:shape>
        </w:pict>
      </w:r>
    </w:p>
    <w:p w:rsidR="00D01AFC" w:rsidRPr="000D1C59" w:rsidRDefault="00D01AFC" w:rsidP="00DB3446">
      <w:pPr>
        <w:spacing w:after="0" w:line="240" w:lineRule="auto"/>
      </w:pPr>
    </w:p>
    <w:p w:rsidR="00D01AFC" w:rsidRPr="000D1C59" w:rsidRDefault="00D01AFC" w:rsidP="00DB3446">
      <w:pPr>
        <w:spacing w:after="0" w:line="240" w:lineRule="auto"/>
        <w:jc w:val="center"/>
      </w:pPr>
      <w:r>
        <w:pict>
          <v:shape id="_x0000_i1036" type="#_x0000_t75" style="width:252pt;height:165pt">
            <v:imagedata r:id="rId21" o:title=""/>
          </v:shape>
        </w:pict>
      </w:r>
    </w:p>
    <w:p w:rsidR="00D01AFC" w:rsidRPr="000D1C59" w:rsidRDefault="00D01AFC" w:rsidP="003E79BB">
      <w:pPr>
        <w:spacing w:after="0" w:line="240" w:lineRule="auto"/>
        <w:jc w:val="both"/>
      </w:pPr>
    </w:p>
    <w:p w:rsidR="00D01AFC" w:rsidRPr="000D1C59" w:rsidRDefault="00D01AFC" w:rsidP="00DB3446">
      <w:pPr>
        <w:spacing w:after="0" w:line="240" w:lineRule="auto"/>
        <w:jc w:val="center"/>
      </w:pPr>
      <w:r>
        <w:pict>
          <v:shape id="_x0000_i1037" type="#_x0000_t75" style="width:255.75pt;height:168.75pt">
            <v:imagedata r:id="rId22" o:title=""/>
          </v:shape>
        </w:pict>
      </w:r>
    </w:p>
    <w:p w:rsidR="00D01AFC" w:rsidRPr="000D1C59" w:rsidRDefault="00D01AFC" w:rsidP="00DB3446">
      <w:pPr>
        <w:spacing w:after="0" w:line="240" w:lineRule="auto"/>
        <w:jc w:val="center"/>
      </w:pPr>
    </w:p>
    <w:p w:rsidR="00D01AFC" w:rsidRPr="000D1C59" w:rsidRDefault="00D01AFC" w:rsidP="00076924">
      <w:pPr>
        <w:spacing w:after="0" w:line="240" w:lineRule="auto"/>
        <w:jc w:val="both"/>
      </w:pPr>
      <w:r w:rsidRPr="000D1C59">
        <w:t xml:space="preserve"> </w:t>
      </w:r>
      <w:r w:rsidRPr="000D1C59">
        <w:rPr>
          <w:b/>
          <w:bCs/>
          <w:lang w:eastAsia="pl-PL"/>
        </w:rPr>
        <w:t>*O badaniu:</w:t>
      </w:r>
    </w:p>
    <w:p w:rsidR="00D01AFC" w:rsidRPr="000D1C59" w:rsidRDefault="00D01AFC" w:rsidP="00331267">
      <w:pPr>
        <w:spacing w:after="0" w:line="240" w:lineRule="auto"/>
        <w:jc w:val="both"/>
        <w:rPr>
          <w:lang w:eastAsia="pl-PL"/>
        </w:rPr>
      </w:pPr>
    </w:p>
    <w:p w:rsidR="00D01AFC" w:rsidRPr="000D1C59" w:rsidRDefault="00D01AFC" w:rsidP="00D511FB">
      <w:pPr>
        <w:spacing w:after="0" w:line="240" w:lineRule="auto"/>
        <w:jc w:val="both"/>
        <w:rPr>
          <w:lang w:eastAsia="pl-PL"/>
        </w:rPr>
      </w:pPr>
      <w:r w:rsidRPr="000D1C59">
        <w:rPr>
          <w:lang w:eastAsia="pl-PL"/>
        </w:rPr>
        <w:t>Badanie IMM zostało przeprowadzone w okresie 1.06 - 29.07.2016 i oparte na danych z monitoringu prasy, telewizji, radia, internetu i social mediów. Monitorowano hasła „Natalia Partyka”, „Rafał Wilk”, „Bartosz Tyszkowski”, „Maciej Lepiato”, „Michał Derus”, „Monika Gybes”, „Mateusz Michalski”,  „Wojciech Makowski”, „Justyna Kozdryk”, „Paulina Woźniak”, „</w:t>
      </w:r>
      <w:r w:rsidRPr="000D1C59">
        <w:t xml:space="preserve">Polski Komitet Paraolimpijski”, „Igrzyska Paraolimpijskie”, „Paraolimpiada”, „paraolimpijczycy”. </w:t>
      </w:r>
    </w:p>
    <w:p w:rsidR="00D01AFC" w:rsidRPr="000D1C59" w:rsidRDefault="00D01AFC" w:rsidP="0058526A">
      <w:pPr>
        <w:spacing w:before="28" w:after="28" w:line="240" w:lineRule="auto"/>
        <w:jc w:val="both"/>
        <w:rPr>
          <w:lang w:eastAsia="pl-PL"/>
        </w:rPr>
      </w:pPr>
    </w:p>
    <w:p w:rsidR="00D01AFC" w:rsidRPr="000D1C59" w:rsidRDefault="00D01AFC" w:rsidP="0058526A">
      <w:pPr>
        <w:spacing w:before="28" w:after="28" w:line="240" w:lineRule="auto"/>
        <w:jc w:val="both"/>
        <w:rPr>
          <w:lang w:eastAsia="pl-PL"/>
        </w:rPr>
      </w:pPr>
    </w:p>
    <w:p w:rsidR="00D01AFC" w:rsidRPr="000D1C59" w:rsidRDefault="00D01AFC" w:rsidP="00DE0685">
      <w:pPr>
        <w:jc w:val="both"/>
        <w:rPr>
          <w:b/>
          <w:bCs/>
        </w:rPr>
      </w:pPr>
      <w:r w:rsidRPr="000D1C59">
        <w:rPr>
          <w:b/>
          <w:bCs/>
        </w:rPr>
        <w:t xml:space="preserve">Autor: Karolina Masalska, Specjalista ds. PR, IMM </w:t>
      </w:r>
    </w:p>
    <w:p w:rsidR="00D01AFC" w:rsidRPr="00530569" w:rsidRDefault="00D01AFC" w:rsidP="003F0197">
      <w:pPr>
        <w:spacing w:after="0" w:line="240" w:lineRule="atLeast"/>
        <w:jc w:val="both"/>
        <w:rPr>
          <w:b/>
        </w:rPr>
      </w:pPr>
      <w:r w:rsidRPr="00530569">
        <w:rPr>
          <w:b/>
        </w:rPr>
        <w:t>Kontakt dla mediów:</w:t>
      </w:r>
    </w:p>
    <w:p w:rsidR="00D01AFC" w:rsidRDefault="00D01AFC" w:rsidP="003F0197">
      <w:pPr>
        <w:spacing w:after="0" w:line="240" w:lineRule="atLeast"/>
        <w:jc w:val="both"/>
      </w:pPr>
    </w:p>
    <w:p w:rsidR="00D01AFC" w:rsidRPr="00530569" w:rsidRDefault="00D01AFC" w:rsidP="003F0197">
      <w:pPr>
        <w:spacing w:after="0" w:line="240" w:lineRule="atLeast"/>
        <w:jc w:val="both"/>
      </w:pPr>
      <w:r>
        <w:t>Monika Tomsia</w:t>
      </w:r>
      <w:r w:rsidRPr="00530569">
        <w:t>, PR</w:t>
      </w:r>
      <w:r>
        <w:t xml:space="preserve"> Manager</w:t>
      </w:r>
    </w:p>
    <w:p w:rsidR="00D01AFC" w:rsidRDefault="00D01AFC" w:rsidP="003F0197">
      <w:pPr>
        <w:spacing w:after="0" w:line="240" w:lineRule="atLeast"/>
        <w:jc w:val="both"/>
      </w:pPr>
      <w:hyperlink r:id="rId23" w:history="1">
        <w:r w:rsidRPr="00506F55">
          <w:rPr>
            <w:rStyle w:val="Hyperlink"/>
          </w:rPr>
          <w:t>mtomsia@imm.com.pl</w:t>
        </w:r>
      </w:hyperlink>
    </w:p>
    <w:p w:rsidR="00D01AFC" w:rsidRPr="003F58D0" w:rsidRDefault="00D01AFC" w:rsidP="003F0197">
      <w:pPr>
        <w:spacing w:after="0" w:line="240" w:lineRule="atLeast"/>
        <w:jc w:val="both"/>
        <w:rPr>
          <w:lang w:val="de-DE"/>
        </w:rPr>
      </w:pPr>
      <w:r w:rsidRPr="003F58D0">
        <w:rPr>
          <w:lang w:val="de-DE"/>
        </w:rPr>
        <w:t>tel.: +48 22 378 37 50 | fax: +48 22 356 21 01</w:t>
      </w:r>
    </w:p>
    <w:p w:rsidR="00D01AFC" w:rsidRPr="003F58D0" w:rsidRDefault="00D01AFC" w:rsidP="003F0197">
      <w:pPr>
        <w:spacing w:after="0" w:line="240" w:lineRule="atLeast"/>
        <w:jc w:val="both"/>
        <w:rPr>
          <w:lang w:val="de-DE"/>
        </w:rPr>
      </w:pPr>
      <w:hyperlink r:id="rId24" w:history="1">
        <w:r w:rsidRPr="00506F55">
          <w:rPr>
            <w:rStyle w:val="Hyperlink"/>
            <w:lang w:val="de-DE"/>
          </w:rPr>
          <w:t>www.imm.com.pl</w:t>
        </w:r>
      </w:hyperlink>
      <w:r w:rsidRPr="003F58D0">
        <w:rPr>
          <w:lang w:val="de-DE"/>
        </w:rPr>
        <w:t xml:space="preserve"> </w:t>
      </w:r>
    </w:p>
    <w:p w:rsidR="00D01AFC" w:rsidRPr="00530569" w:rsidRDefault="00D01AFC" w:rsidP="003F0197">
      <w:pPr>
        <w:spacing w:after="0" w:line="240" w:lineRule="atLeast"/>
        <w:jc w:val="both"/>
      </w:pPr>
      <w:r w:rsidRPr="00530569">
        <w:t xml:space="preserve">Al. </w:t>
      </w:r>
      <w:r>
        <w:t>Chmielna 85/87, 00-805</w:t>
      </w:r>
      <w:r w:rsidRPr="00530569">
        <w:t xml:space="preserve"> Warszawa</w:t>
      </w:r>
    </w:p>
    <w:p w:rsidR="00D01AFC" w:rsidRDefault="00D01AFC" w:rsidP="004A59C2">
      <w:pPr>
        <w:jc w:val="both"/>
      </w:pPr>
    </w:p>
    <w:p w:rsidR="00D01AFC" w:rsidRPr="000D1C59" w:rsidRDefault="00D01AFC" w:rsidP="004A59C2">
      <w:pPr>
        <w:jc w:val="both"/>
        <w:rPr>
          <w:b/>
          <w:bCs/>
        </w:rPr>
      </w:pPr>
      <w:r>
        <w:t>Ul. Chmielna 85/87, 00-805 Warszawa</w:t>
      </w:r>
    </w:p>
    <w:p w:rsidR="00D01AFC" w:rsidRPr="000D1C59" w:rsidRDefault="00D01AFC" w:rsidP="00E2417B">
      <w:pPr>
        <w:spacing w:before="28" w:after="28" w:line="240" w:lineRule="auto"/>
        <w:jc w:val="both"/>
      </w:pPr>
      <w:r>
        <w:rPr>
          <w:noProof/>
          <w:lang w:eastAsia="pl-PL"/>
        </w:rPr>
        <w:pict>
          <v:shape id="Obraz 9" o:spid="_x0000_i1038" type="#_x0000_t75" alt="Logo_IMM_email.png" style="width:36.75pt;height:12.75pt;visibility:visible">
            <v:imagedata r:id="rId25" o:title=""/>
          </v:shape>
        </w:pict>
      </w:r>
      <w:r w:rsidRPr="000D1C59">
        <w:t xml:space="preserve"> to innowacyjna organizacja o wiodącej pozycji rynkowej w branży analityki informacji medialnych. Od 2000 roku dostarcza kompleksowe usługi badania danych pozyskiwanych ze wszystkich typów mediów, które w postaci specjalistycznych raportów i przekrojowych analiz branżowych, opracowuje zespół ekspertów IMM. Dostępny on-line moduł analityczny umożliwia bieżące śledzenie efektów działań komunikacyjnych na tle konkurencji, pomiar efektywność dotychczas podjętych działań promocyjnych i planowanie strategii komunikacji. Pomaga też chronić reputację firmy lub marki w sytuacjach kryzysowych.</w:t>
      </w:r>
    </w:p>
    <w:p w:rsidR="00D01AFC" w:rsidRPr="000D1C59" w:rsidRDefault="00D01AFC" w:rsidP="00E2417B">
      <w:pPr>
        <w:spacing w:before="28" w:after="28" w:line="240" w:lineRule="auto"/>
        <w:jc w:val="both"/>
      </w:pPr>
    </w:p>
    <w:p w:rsidR="00D01AFC" w:rsidRPr="000D1C59" w:rsidRDefault="00D01AFC" w:rsidP="00E2417B">
      <w:pPr>
        <w:spacing w:before="28" w:after="28" w:line="240" w:lineRule="auto"/>
        <w:jc w:val="both"/>
      </w:pPr>
      <w:r w:rsidRPr="000D1C59">
        <w:t>Aktualnie stałym monitoringiem objętych jest ponad milion domen polskich zasobów internetu wraz z social media (z aktualizacją wyników w czasie rzeczywistym), ponad 1000 tytułów prasowych oraz prawie 205 stacji RTV z szerokim wyborem mediów regionalnych i lokalnych.</w:t>
      </w:r>
    </w:p>
    <w:p w:rsidR="00D01AFC" w:rsidRPr="000D1C59" w:rsidRDefault="00D01AFC" w:rsidP="00E2417B">
      <w:pPr>
        <w:spacing w:before="28" w:after="28" w:line="240" w:lineRule="auto"/>
        <w:jc w:val="both"/>
      </w:pPr>
    </w:p>
    <w:p w:rsidR="00D01AFC" w:rsidRPr="000D1C59" w:rsidRDefault="00D01AFC" w:rsidP="00E2417B">
      <w:pPr>
        <w:spacing w:before="28" w:after="28" w:line="240" w:lineRule="auto"/>
        <w:jc w:val="both"/>
      </w:pPr>
      <w:r w:rsidRPr="000D1C59">
        <w:t>IMM należy do elitarnej międzynarodowej organizacji FIBEP (Federation Internationale des Bureaux d'Extraits de Presse) zrzeszającej firmy monitorujące media z całego świata.</w:t>
      </w:r>
    </w:p>
    <w:p w:rsidR="00D01AFC" w:rsidRPr="00DE0685" w:rsidRDefault="00D01AFC" w:rsidP="00DE0685"/>
    <w:sectPr w:rsidR="00D01AFC" w:rsidRPr="00DE0685" w:rsidSect="00363CAC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AFC" w:rsidRDefault="00D01AFC" w:rsidP="00085879">
      <w:pPr>
        <w:spacing w:after="0" w:line="240" w:lineRule="auto"/>
      </w:pPr>
      <w:r>
        <w:separator/>
      </w:r>
    </w:p>
  </w:endnote>
  <w:endnote w:type="continuationSeparator" w:id="0">
    <w:p w:rsidR="00D01AFC" w:rsidRDefault="00D01AFC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altName w:val="Century Gothic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AFC" w:rsidRPr="00FE3AC1" w:rsidRDefault="00D01AFC" w:rsidP="00FE3AC1">
    <w:pPr>
      <w:spacing w:after="0" w:line="240" w:lineRule="auto"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D01AFC" w:rsidRPr="00FE3AC1" w:rsidRDefault="00D01AFC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AFC" w:rsidRDefault="00D01AFC" w:rsidP="00085879">
      <w:pPr>
        <w:spacing w:after="0" w:line="240" w:lineRule="auto"/>
      </w:pPr>
      <w:r>
        <w:separator/>
      </w:r>
    </w:p>
  </w:footnote>
  <w:footnote w:type="continuationSeparator" w:id="0">
    <w:p w:rsidR="00D01AFC" w:rsidRDefault="00D01AFC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AFC" w:rsidRPr="00FE3AC1" w:rsidRDefault="00D01AFC" w:rsidP="00FE3AC1">
    <w:pPr>
      <w:pStyle w:val="Header"/>
      <w:spacing w:after="100" w:afterAutospacing="1"/>
      <w:rPr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style="position:absolute;margin-left:-37.1pt;margin-top:-21.15pt;width:126pt;height:65.25pt;z-index:-251656192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B00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>
    <w:nsid w:val="234258A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">
    <w:nsid w:val="23DC68C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37340671"/>
    <w:multiLevelType w:val="multilevel"/>
    <w:tmpl w:val="7ABC0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1A179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3CB53DAA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6">
    <w:nsid w:val="424768C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506034D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65CB5782"/>
    <w:multiLevelType w:val="hybridMultilevel"/>
    <w:tmpl w:val="B7025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5B02F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0">
    <w:nsid w:val="68195AED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6B9D366B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8"/>
  </w:num>
  <w:num w:numId="2">
    <w:abstractNumId w:val="7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">
    <w:abstractNumId w:val="7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4">
    <w:abstractNumId w:val="7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5">
    <w:abstractNumId w:val="1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6">
    <w:abstractNumId w:val="1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7">
    <w:abstractNumId w:val="1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5">
    <w:abstractNumId w:val="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6">
    <w:abstractNumId w:val="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7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8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9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0">
    <w:abstractNumId w:val="3"/>
  </w:num>
  <w:num w:numId="2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4">
    <w:abstractNumId w:val="9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9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9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1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31">
    <w:abstractNumId w:val="1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2">
    <w:abstractNumId w:val="1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5879"/>
    <w:rsid w:val="00003D92"/>
    <w:rsid w:val="00005886"/>
    <w:rsid w:val="00005CA1"/>
    <w:rsid w:val="00007910"/>
    <w:rsid w:val="0001110B"/>
    <w:rsid w:val="000111B2"/>
    <w:rsid w:val="00011C3F"/>
    <w:rsid w:val="0001351E"/>
    <w:rsid w:val="000148A4"/>
    <w:rsid w:val="00014D55"/>
    <w:rsid w:val="00016431"/>
    <w:rsid w:val="00017228"/>
    <w:rsid w:val="00017744"/>
    <w:rsid w:val="000224DA"/>
    <w:rsid w:val="000245CE"/>
    <w:rsid w:val="0002527B"/>
    <w:rsid w:val="000305F0"/>
    <w:rsid w:val="000307DD"/>
    <w:rsid w:val="00032607"/>
    <w:rsid w:val="00032D79"/>
    <w:rsid w:val="000335B1"/>
    <w:rsid w:val="00034D90"/>
    <w:rsid w:val="00034E81"/>
    <w:rsid w:val="00037101"/>
    <w:rsid w:val="00041DA5"/>
    <w:rsid w:val="0004246A"/>
    <w:rsid w:val="00043AE5"/>
    <w:rsid w:val="00044D27"/>
    <w:rsid w:val="00044EE3"/>
    <w:rsid w:val="000456DC"/>
    <w:rsid w:val="0005325C"/>
    <w:rsid w:val="0005352B"/>
    <w:rsid w:val="00054978"/>
    <w:rsid w:val="00054ED2"/>
    <w:rsid w:val="000556FB"/>
    <w:rsid w:val="0006037C"/>
    <w:rsid w:val="00060D75"/>
    <w:rsid w:val="00061F41"/>
    <w:rsid w:val="000634A1"/>
    <w:rsid w:val="000641C4"/>
    <w:rsid w:val="00066806"/>
    <w:rsid w:val="00066FDE"/>
    <w:rsid w:val="000673DC"/>
    <w:rsid w:val="00070176"/>
    <w:rsid w:val="00070588"/>
    <w:rsid w:val="00073465"/>
    <w:rsid w:val="00073637"/>
    <w:rsid w:val="00076924"/>
    <w:rsid w:val="00077D1C"/>
    <w:rsid w:val="00081074"/>
    <w:rsid w:val="000837FF"/>
    <w:rsid w:val="000846DF"/>
    <w:rsid w:val="0008502F"/>
    <w:rsid w:val="00085879"/>
    <w:rsid w:val="00085C93"/>
    <w:rsid w:val="00086668"/>
    <w:rsid w:val="00087368"/>
    <w:rsid w:val="00091495"/>
    <w:rsid w:val="000954AF"/>
    <w:rsid w:val="00095A87"/>
    <w:rsid w:val="00096047"/>
    <w:rsid w:val="000968A7"/>
    <w:rsid w:val="000A18D9"/>
    <w:rsid w:val="000A2599"/>
    <w:rsid w:val="000A2F3F"/>
    <w:rsid w:val="000A3919"/>
    <w:rsid w:val="000A4990"/>
    <w:rsid w:val="000A59D3"/>
    <w:rsid w:val="000B0BEB"/>
    <w:rsid w:val="000B0DC0"/>
    <w:rsid w:val="000B4680"/>
    <w:rsid w:val="000B47C2"/>
    <w:rsid w:val="000B5D47"/>
    <w:rsid w:val="000B712D"/>
    <w:rsid w:val="000B7BBE"/>
    <w:rsid w:val="000C25AA"/>
    <w:rsid w:val="000C3452"/>
    <w:rsid w:val="000C3E3F"/>
    <w:rsid w:val="000C474B"/>
    <w:rsid w:val="000C6706"/>
    <w:rsid w:val="000D08DB"/>
    <w:rsid w:val="000D1240"/>
    <w:rsid w:val="000D1985"/>
    <w:rsid w:val="000D1C59"/>
    <w:rsid w:val="000D2242"/>
    <w:rsid w:val="000D32C9"/>
    <w:rsid w:val="000D51A4"/>
    <w:rsid w:val="000D54F5"/>
    <w:rsid w:val="000D5A8B"/>
    <w:rsid w:val="000E1C7F"/>
    <w:rsid w:val="000E3A9F"/>
    <w:rsid w:val="000E4AF8"/>
    <w:rsid w:val="000E7331"/>
    <w:rsid w:val="000E7506"/>
    <w:rsid w:val="000F2EF7"/>
    <w:rsid w:val="000F39EA"/>
    <w:rsid w:val="000F7721"/>
    <w:rsid w:val="0010011F"/>
    <w:rsid w:val="00101965"/>
    <w:rsid w:val="001025BB"/>
    <w:rsid w:val="001025C8"/>
    <w:rsid w:val="00102FC5"/>
    <w:rsid w:val="00103E12"/>
    <w:rsid w:val="00104927"/>
    <w:rsid w:val="00104B06"/>
    <w:rsid w:val="00104D4D"/>
    <w:rsid w:val="001072FF"/>
    <w:rsid w:val="00107A10"/>
    <w:rsid w:val="00111DDB"/>
    <w:rsid w:val="00112466"/>
    <w:rsid w:val="00113D53"/>
    <w:rsid w:val="00114142"/>
    <w:rsid w:val="001150E5"/>
    <w:rsid w:val="00116806"/>
    <w:rsid w:val="00117FDF"/>
    <w:rsid w:val="00120BAF"/>
    <w:rsid w:val="001218E3"/>
    <w:rsid w:val="00122852"/>
    <w:rsid w:val="00122FC0"/>
    <w:rsid w:val="001265D8"/>
    <w:rsid w:val="00127EDD"/>
    <w:rsid w:val="0013181E"/>
    <w:rsid w:val="001326BF"/>
    <w:rsid w:val="00134BD4"/>
    <w:rsid w:val="00135725"/>
    <w:rsid w:val="0013599C"/>
    <w:rsid w:val="001400C3"/>
    <w:rsid w:val="001403A9"/>
    <w:rsid w:val="001405F7"/>
    <w:rsid w:val="00140814"/>
    <w:rsid w:val="00140D0C"/>
    <w:rsid w:val="001440F9"/>
    <w:rsid w:val="0014570B"/>
    <w:rsid w:val="0014735A"/>
    <w:rsid w:val="00150BBA"/>
    <w:rsid w:val="001525FB"/>
    <w:rsid w:val="00153DE1"/>
    <w:rsid w:val="00155015"/>
    <w:rsid w:val="00155809"/>
    <w:rsid w:val="00156C6F"/>
    <w:rsid w:val="001600AA"/>
    <w:rsid w:val="00160302"/>
    <w:rsid w:val="0016465C"/>
    <w:rsid w:val="00164811"/>
    <w:rsid w:val="001654B5"/>
    <w:rsid w:val="00167807"/>
    <w:rsid w:val="001722F2"/>
    <w:rsid w:val="00173243"/>
    <w:rsid w:val="00173C56"/>
    <w:rsid w:val="0017495F"/>
    <w:rsid w:val="00181B5A"/>
    <w:rsid w:val="00182307"/>
    <w:rsid w:val="00182B4C"/>
    <w:rsid w:val="001835C1"/>
    <w:rsid w:val="00186317"/>
    <w:rsid w:val="00186C45"/>
    <w:rsid w:val="00186CCD"/>
    <w:rsid w:val="00187D96"/>
    <w:rsid w:val="00190800"/>
    <w:rsid w:val="001924AC"/>
    <w:rsid w:val="00193676"/>
    <w:rsid w:val="00197385"/>
    <w:rsid w:val="001A0794"/>
    <w:rsid w:val="001A0C23"/>
    <w:rsid w:val="001A0D24"/>
    <w:rsid w:val="001A1B34"/>
    <w:rsid w:val="001A2855"/>
    <w:rsid w:val="001A4358"/>
    <w:rsid w:val="001A5420"/>
    <w:rsid w:val="001A6742"/>
    <w:rsid w:val="001B0186"/>
    <w:rsid w:val="001B15DF"/>
    <w:rsid w:val="001B1AC1"/>
    <w:rsid w:val="001B272C"/>
    <w:rsid w:val="001B54FC"/>
    <w:rsid w:val="001B63E3"/>
    <w:rsid w:val="001B74CD"/>
    <w:rsid w:val="001B7A66"/>
    <w:rsid w:val="001C2DB6"/>
    <w:rsid w:val="001C5F3D"/>
    <w:rsid w:val="001C750A"/>
    <w:rsid w:val="001D04FD"/>
    <w:rsid w:val="001D08B2"/>
    <w:rsid w:val="001D0E67"/>
    <w:rsid w:val="001D1140"/>
    <w:rsid w:val="001D2B24"/>
    <w:rsid w:val="001D314E"/>
    <w:rsid w:val="001D3A3A"/>
    <w:rsid w:val="001D3B09"/>
    <w:rsid w:val="001D4B33"/>
    <w:rsid w:val="001D54D8"/>
    <w:rsid w:val="001D5721"/>
    <w:rsid w:val="001D645A"/>
    <w:rsid w:val="001E0217"/>
    <w:rsid w:val="001E2509"/>
    <w:rsid w:val="001E3175"/>
    <w:rsid w:val="001E361D"/>
    <w:rsid w:val="001E3799"/>
    <w:rsid w:val="001E5CD8"/>
    <w:rsid w:val="001E5F4B"/>
    <w:rsid w:val="001E6C72"/>
    <w:rsid w:val="001E7F5C"/>
    <w:rsid w:val="001F0334"/>
    <w:rsid w:val="001F1F6A"/>
    <w:rsid w:val="001F2A40"/>
    <w:rsid w:val="001F33A7"/>
    <w:rsid w:val="001F37BF"/>
    <w:rsid w:val="001F3926"/>
    <w:rsid w:val="001F4149"/>
    <w:rsid w:val="001F43FE"/>
    <w:rsid w:val="001F6113"/>
    <w:rsid w:val="001F697C"/>
    <w:rsid w:val="001F7193"/>
    <w:rsid w:val="00200292"/>
    <w:rsid w:val="00200345"/>
    <w:rsid w:val="002005F5"/>
    <w:rsid w:val="002032A1"/>
    <w:rsid w:val="0020334B"/>
    <w:rsid w:val="00204B70"/>
    <w:rsid w:val="00207E78"/>
    <w:rsid w:val="0021188A"/>
    <w:rsid w:val="002122FE"/>
    <w:rsid w:val="00213D44"/>
    <w:rsid w:val="002146A2"/>
    <w:rsid w:val="00214A43"/>
    <w:rsid w:val="00217D38"/>
    <w:rsid w:val="002200AC"/>
    <w:rsid w:val="002207AE"/>
    <w:rsid w:val="00220F7B"/>
    <w:rsid w:val="002215CE"/>
    <w:rsid w:val="00222AD3"/>
    <w:rsid w:val="00222B16"/>
    <w:rsid w:val="002245F3"/>
    <w:rsid w:val="00226E2B"/>
    <w:rsid w:val="002302BF"/>
    <w:rsid w:val="00234312"/>
    <w:rsid w:val="00236D48"/>
    <w:rsid w:val="00237284"/>
    <w:rsid w:val="002402FC"/>
    <w:rsid w:val="002420A1"/>
    <w:rsid w:val="00244545"/>
    <w:rsid w:val="00245ECA"/>
    <w:rsid w:val="002461A6"/>
    <w:rsid w:val="00247174"/>
    <w:rsid w:val="00247D56"/>
    <w:rsid w:val="00251B52"/>
    <w:rsid w:val="00252EED"/>
    <w:rsid w:val="00254743"/>
    <w:rsid w:val="00254A00"/>
    <w:rsid w:val="00255B25"/>
    <w:rsid w:val="00260F5E"/>
    <w:rsid w:val="002617E8"/>
    <w:rsid w:val="002634BC"/>
    <w:rsid w:val="002648DA"/>
    <w:rsid w:val="00264E80"/>
    <w:rsid w:val="00264FF9"/>
    <w:rsid w:val="00266DD7"/>
    <w:rsid w:val="00266FFB"/>
    <w:rsid w:val="002674D0"/>
    <w:rsid w:val="0026788D"/>
    <w:rsid w:val="0027080A"/>
    <w:rsid w:val="00270A83"/>
    <w:rsid w:val="0027225B"/>
    <w:rsid w:val="00273765"/>
    <w:rsid w:val="00273A8D"/>
    <w:rsid w:val="00273FD5"/>
    <w:rsid w:val="002755E9"/>
    <w:rsid w:val="00275FA0"/>
    <w:rsid w:val="00277F55"/>
    <w:rsid w:val="00280847"/>
    <w:rsid w:val="00280AF2"/>
    <w:rsid w:val="00281041"/>
    <w:rsid w:val="0028520E"/>
    <w:rsid w:val="00286CE2"/>
    <w:rsid w:val="00293C55"/>
    <w:rsid w:val="00295AD7"/>
    <w:rsid w:val="002A4120"/>
    <w:rsid w:val="002A4190"/>
    <w:rsid w:val="002B0D03"/>
    <w:rsid w:val="002B0FC3"/>
    <w:rsid w:val="002B1A05"/>
    <w:rsid w:val="002B5C8F"/>
    <w:rsid w:val="002B6FB1"/>
    <w:rsid w:val="002C1192"/>
    <w:rsid w:val="002C232F"/>
    <w:rsid w:val="002C3E05"/>
    <w:rsid w:val="002C4E24"/>
    <w:rsid w:val="002C7161"/>
    <w:rsid w:val="002D24D0"/>
    <w:rsid w:val="002D2CFB"/>
    <w:rsid w:val="002D4002"/>
    <w:rsid w:val="002D534B"/>
    <w:rsid w:val="002D53E1"/>
    <w:rsid w:val="002E0BA7"/>
    <w:rsid w:val="002E19BF"/>
    <w:rsid w:val="002E26BC"/>
    <w:rsid w:val="002E2991"/>
    <w:rsid w:val="002E63DE"/>
    <w:rsid w:val="002E7288"/>
    <w:rsid w:val="002E7DFF"/>
    <w:rsid w:val="002F59A1"/>
    <w:rsid w:val="002F6110"/>
    <w:rsid w:val="002F645A"/>
    <w:rsid w:val="003002D8"/>
    <w:rsid w:val="00301F06"/>
    <w:rsid w:val="0030223F"/>
    <w:rsid w:val="003024EC"/>
    <w:rsid w:val="00306C2A"/>
    <w:rsid w:val="00306EB2"/>
    <w:rsid w:val="00310617"/>
    <w:rsid w:val="003143A8"/>
    <w:rsid w:val="00314D12"/>
    <w:rsid w:val="00316114"/>
    <w:rsid w:val="00316496"/>
    <w:rsid w:val="00317B39"/>
    <w:rsid w:val="00317EE1"/>
    <w:rsid w:val="003227DF"/>
    <w:rsid w:val="00323C1B"/>
    <w:rsid w:val="003268D1"/>
    <w:rsid w:val="00326EE1"/>
    <w:rsid w:val="0033074F"/>
    <w:rsid w:val="00331267"/>
    <w:rsid w:val="00333664"/>
    <w:rsid w:val="00333757"/>
    <w:rsid w:val="00334214"/>
    <w:rsid w:val="0033428C"/>
    <w:rsid w:val="00334393"/>
    <w:rsid w:val="00337890"/>
    <w:rsid w:val="00337B95"/>
    <w:rsid w:val="00340537"/>
    <w:rsid w:val="003412EF"/>
    <w:rsid w:val="00342ABC"/>
    <w:rsid w:val="00344C79"/>
    <w:rsid w:val="0034735D"/>
    <w:rsid w:val="00351E79"/>
    <w:rsid w:val="003528D8"/>
    <w:rsid w:val="00352D86"/>
    <w:rsid w:val="003542A0"/>
    <w:rsid w:val="00355446"/>
    <w:rsid w:val="00356003"/>
    <w:rsid w:val="00357261"/>
    <w:rsid w:val="0036012B"/>
    <w:rsid w:val="003622B2"/>
    <w:rsid w:val="003624F5"/>
    <w:rsid w:val="00363875"/>
    <w:rsid w:val="00363CAC"/>
    <w:rsid w:val="003643FE"/>
    <w:rsid w:val="003646D2"/>
    <w:rsid w:val="00364A49"/>
    <w:rsid w:val="0036557E"/>
    <w:rsid w:val="00365EB6"/>
    <w:rsid w:val="0036626A"/>
    <w:rsid w:val="003664FD"/>
    <w:rsid w:val="00366714"/>
    <w:rsid w:val="003676EB"/>
    <w:rsid w:val="003717EF"/>
    <w:rsid w:val="003720F0"/>
    <w:rsid w:val="00373B3E"/>
    <w:rsid w:val="003746C5"/>
    <w:rsid w:val="003749F4"/>
    <w:rsid w:val="00374ECD"/>
    <w:rsid w:val="003750EF"/>
    <w:rsid w:val="003760C6"/>
    <w:rsid w:val="00376CF9"/>
    <w:rsid w:val="0037713F"/>
    <w:rsid w:val="0038020A"/>
    <w:rsid w:val="00381030"/>
    <w:rsid w:val="00383415"/>
    <w:rsid w:val="003858F3"/>
    <w:rsid w:val="0039087A"/>
    <w:rsid w:val="00390964"/>
    <w:rsid w:val="00391109"/>
    <w:rsid w:val="0039192B"/>
    <w:rsid w:val="00395A49"/>
    <w:rsid w:val="00396391"/>
    <w:rsid w:val="00396615"/>
    <w:rsid w:val="003971A2"/>
    <w:rsid w:val="00397D94"/>
    <w:rsid w:val="003A0F34"/>
    <w:rsid w:val="003A1FC3"/>
    <w:rsid w:val="003A2BE1"/>
    <w:rsid w:val="003A7C1A"/>
    <w:rsid w:val="003A7D41"/>
    <w:rsid w:val="003B0E0B"/>
    <w:rsid w:val="003B0E39"/>
    <w:rsid w:val="003B11AE"/>
    <w:rsid w:val="003B3CCF"/>
    <w:rsid w:val="003B4419"/>
    <w:rsid w:val="003B697E"/>
    <w:rsid w:val="003B71D2"/>
    <w:rsid w:val="003B7688"/>
    <w:rsid w:val="003C0A93"/>
    <w:rsid w:val="003C0B8B"/>
    <w:rsid w:val="003C1911"/>
    <w:rsid w:val="003C2D41"/>
    <w:rsid w:val="003C2D7A"/>
    <w:rsid w:val="003C38E6"/>
    <w:rsid w:val="003C490B"/>
    <w:rsid w:val="003C5F2D"/>
    <w:rsid w:val="003C6082"/>
    <w:rsid w:val="003C6271"/>
    <w:rsid w:val="003C7F4C"/>
    <w:rsid w:val="003D1704"/>
    <w:rsid w:val="003D1DD5"/>
    <w:rsid w:val="003D458D"/>
    <w:rsid w:val="003D5A19"/>
    <w:rsid w:val="003D68D9"/>
    <w:rsid w:val="003E2A98"/>
    <w:rsid w:val="003E303C"/>
    <w:rsid w:val="003E3C96"/>
    <w:rsid w:val="003E3F9B"/>
    <w:rsid w:val="003E40EF"/>
    <w:rsid w:val="003E5C84"/>
    <w:rsid w:val="003E6CAA"/>
    <w:rsid w:val="003E6DEC"/>
    <w:rsid w:val="003E6E39"/>
    <w:rsid w:val="003E705A"/>
    <w:rsid w:val="003E79BB"/>
    <w:rsid w:val="003E7F42"/>
    <w:rsid w:val="003F0197"/>
    <w:rsid w:val="003F3D7D"/>
    <w:rsid w:val="003F58D0"/>
    <w:rsid w:val="003F7F56"/>
    <w:rsid w:val="004020BD"/>
    <w:rsid w:val="004056A1"/>
    <w:rsid w:val="00410787"/>
    <w:rsid w:val="004116B8"/>
    <w:rsid w:val="00412105"/>
    <w:rsid w:val="0041284E"/>
    <w:rsid w:val="00412CC8"/>
    <w:rsid w:val="004141AF"/>
    <w:rsid w:val="00414CE1"/>
    <w:rsid w:val="00414D15"/>
    <w:rsid w:val="004171A9"/>
    <w:rsid w:val="0042114F"/>
    <w:rsid w:val="004217C6"/>
    <w:rsid w:val="00423BE6"/>
    <w:rsid w:val="00425973"/>
    <w:rsid w:val="00425EA8"/>
    <w:rsid w:val="00426B3F"/>
    <w:rsid w:val="00430402"/>
    <w:rsid w:val="00430967"/>
    <w:rsid w:val="00432F13"/>
    <w:rsid w:val="004347A0"/>
    <w:rsid w:val="004349A5"/>
    <w:rsid w:val="00435106"/>
    <w:rsid w:val="00436F63"/>
    <w:rsid w:val="00441768"/>
    <w:rsid w:val="00444A18"/>
    <w:rsid w:val="00444FEB"/>
    <w:rsid w:val="004463CA"/>
    <w:rsid w:val="004512D3"/>
    <w:rsid w:val="004513DE"/>
    <w:rsid w:val="004520D8"/>
    <w:rsid w:val="004531D4"/>
    <w:rsid w:val="00453633"/>
    <w:rsid w:val="00456AF4"/>
    <w:rsid w:val="00456FF3"/>
    <w:rsid w:val="004578D0"/>
    <w:rsid w:val="00457E4A"/>
    <w:rsid w:val="004614AF"/>
    <w:rsid w:val="004622B0"/>
    <w:rsid w:val="00464CC3"/>
    <w:rsid w:val="0046566F"/>
    <w:rsid w:val="0046627D"/>
    <w:rsid w:val="0046636E"/>
    <w:rsid w:val="00467780"/>
    <w:rsid w:val="00472C41"/>
    <w:rsid w:val="0047531F"/>
    <w:rsid w:val="0047571F"/>
    <w:rsid w:val="00475E4E"/>
    <w:rsid w:val="00476E9D"/>
    <w:rsid w:val="004810FD"/>
    <w:rsid w:val="00481DFC"/>
    <w:rsid w:val="004841FC"/>
    <w:rsid w:val="00484CCD"/>
    <w:rsid w:val="00486800"/>
    <w:rsid w:val="00491349"/>
    <w:rsid w:val="004A1B0F"/>
    <w:rsid w:val="004A306D"/>
    <w:rsid w:val="004A36AB"/>
    <w:rsid w:val="004A36C8"/>
    <w:rsid w:val="004A3A64"/>
    <w:rsid w:val="004A49F0"/>
    <w:rsid w:val="004A59C2"/>
    <w:rsid w:val="004A79E9"/>
    <w:rsid w:val="004B3D60"/>
    <w:rsid w:val="004B4247"/>
    <w:rsid w:val="004B43A9"/>
    <w:rsid w:val="004B50F8"/>
    <w:rsid w:val="004B6636"/>
    <w:rsid w:val="004B6958"/>
    <w:rsid w:val="004B6B25"/>
    <w:rsid w:val="004B6D2C"/>
    <w:rsid w:val="004B757D"/>
    <w:rsid w:val="004B7B27"/>
    <w:rsid w:val="004C0640"/>
    <w:rsid w:val="004C09B5"/>
    <w:rsid w:val="004C12B9"/>
    <w:rsid w:val="004C17CA"/>
    <w:rsid w:val="004C2945"/>
    <w:rsid w:val="004C310D"/>
    <w:rsid w:val="004C3BC4"/>
    <w:rsid w:val="004C3C85"/>
    <w:rsid w:val="004C44C7"/>
    <w:rsid w:val="004C737F"/>
    <w:rsid w:val="004C7DB7"/>
    <w:rsid w:val="004D15D3"/>
    <w:rsid w:val="004D47AD"/>
    <w:rsid w:val="004D4A17"/>
    <w:rsid w:val="004E0ACE"/>
    <w:rsid w:val="004E1C05"/>
    <w:rsid w:val="004E1DD3"/>
    <w:rsid w:val="004E1E73"/>
    <w:rsid w:val="004E266D"/>
    <w:rsid w:val="004F0776"/>
    <w:rsid w:val="004F1359"/>
    <w:rsid w:val="004F3FF1"/>
    <w:rsid w:val="004F40E0"/>
    <w:rsid w:val="004F4342"/>
    <w:rsid w:val="004F559C"/>
    <w:rsid w:val="004F6F75"/>
    <w:rsid w:val="004F7380"/>
    <w:rsid w:val="00500FC6"/>
    <w:rsid w:val="0050157D"/>
    <w:rsid w:val="00501F32"/>
    <w:rsid w:val="00503E46"/>
    <w:rsid w:val="00503E6B"/>
    <w:rsid w:val="00506613"/>
    <w:rsid w:val="00506F55"/>
    <w:rsid w:val="0050789F"/>
    <w:rsid w:val="00507FBD"/>
    <w:rsid w:val="00511F07"/>
    <w:rsid w:val="005120A4"/>
    <w:rsid w:val="00512BCE"/>
    <w:rsid w:val="005137CC"/>
    <w:rsid w:val="0051419F"/>
    <w:rsid w:val="00515E3E"/>
    <w:rsid w:val="0051639F"/>
    <w:rsid w:val="00516528"/>
    <w:rsid w:val="00516D3D"/>
    <w:rsid w:val="005206CF"/>
    <w:rsid w:val="005209A1"/>
    <w:rsid w:val="00522EDE"/>
    <w:rsid w:val="005239CA"/>
    <w:rsid w:val="00524F7A"/>
    <w:rsid w:val="00525510"/>
    <w:rsid w:val="00526316"/>
    <w:rsid w:val="00530569"/>
    <w:rsid w:val="00531556"/>
    <w:rsid w:val="00532857"/>
    <w:rsid w:val="0053304C"/>
    <w:rsid w:val="005338CF"/>
    <w:rsid w:val="00534619"/>
    <w:rsid w:val="005354E6"/>
    <w:rsid w:val="00542914"/>
    <w:rsid w:val="0054368A"/>
    <w:rsid w:val="00543D2A"/>
    <w:rsid w:val="00544013"/>
    <w:rsid w:val="00544877"/>
    <w:rsid w:val="005451D6"/>
    <w:rsid w:val="00546B6F"/>
    <w:rsid w:val="00546DB1"/>
    <w:rsid w:val="0054762B"/>
    <w:rsid w:val="00550D30"/>
    <w:rsid w:val="0055124D"/>
    <w:rsid w:val="00551A03"/>
    <w:rsid w:val="00551A6C"/>
    <w:rsid w:val="00552C97"/>
    <w:rsid w:val="00553A1E"/>
    <w:rsid w:val="00554522"/>
    <w:rsid w:val="0055464E"/>
    <w:rsid w:val="00554E61"/>
    <w:rsid w:val="00554EAE"/>
    <w:rsid w:val="0055695C"/>
    <w:rsid w:val="005569A8"/>
    <w:rsid w:val="00557269"/>
    <w:rsid w:val="0056046B"/>
    <w:rsid w:val="005609F9"/>
    <w:rsid w:val="00561B10"/>
    <w:rsid w:val="00570056"/>
    <w:rsid w:val="00570B28"/>
    <w:rsid w:val="00573CA7"/>
    <w:rsid w:val="00574A3A"/>
    <w:rsid w:val="005756F9"/>
    <w:rsid w:val="00576139"/>
    <w:rsid w:val="0057709E"/>
    <w:rsid w:val="00581A56"/>
    <w:rsid w:val="00582272"/>
    <w:rsid w:val="00583E29"/>
    <w:rsid w:val="00584FD0"/>
    <w:rsid w:val="0058526A"/>
    <w:rsid w:val="005862D2"/>
    <w:rsid w:val="005865C1"/>
    <w:rsid w:val="00586A70"/>
    <w:rsid w:val="0059072B"/>
    <w:rsid w:val="00594073"/>
    <w:rsid w:val="00594A61"/>
    <w:rsid w:val="00594BF2"/>
    <w:rsid w:val="00594FAF"/>
    <w:rsid w:val="00595F0C"/>
    <w:rsid w:val="0059713C"/>
    <w:rsid w:val="005A04F1"/>
    <w:rsid w:val="005A08FD"/>
    <w:rsid w:val="005A0B9E"/>
    <w:rsid w:val="005A28D7"/>
    <w:rsid w:val="005A3AC2"/>
    <w:rsid w:val="005A3EA1"/>
    <w:rsid w:val="005A40D3"/>
    <w:rsid w:val="005A4DEC"/>
    <w:rsid w:val="005B08E3"/>
    <w:rsid w:val="005B0DCB"/>
    <w:rsid w:val="005B1C6B"/>
    <w:rsid w:val="005B3E75"/>
    <w:rsid w:val="005B43D3"/>
    <w:rsid w:val="005B5A4E"/>
    <w:rsid w:val="005B5F52"/>
    <w:rsid w:val="005B66CD"/>
    <w:rsid w:val="005B7310"/>
    <w:rsid w:val="005B7CD0"/>
    <w:rsid w:val="005C082E"/>
    <w:rsid w:val="005C0E75"/>
    <w:rsid w:val="005C2771"/>
    <w:rsid w:val="005C3CC9"/>
    <w:rsid w:val="005C6F9B"/>
    <w:rsid w:val="005D098D"/>
    <w:rsid w:val="005D0F02"/>
    <w:rsid w:val="005D1B3F"/>
    <w:rsid w:val="005D3668"/>
    <w:rsid w:val="005D3BD9"/>
    <w:rsid w:val="005D3F64"/>
    <w:rsid w:val="005D43E6"/>
    <w:rsid w:val="005D465F"/>
    <w:rsid w:val="005D4E36"/>
    <w:rsid w:val="005D6C38"/>
    <w:rsid w:val="005D7365"/>
    <w:rsid w:val="005D7DD0"/>
    <w:rsid w:val="005E0A3A"/>
    <w:rsid w:val="005E31BA"/>
    <w:rsid w:val="005E6DEE"/>
    <w:rsid w:val="005E7615"/>
    <w:rsid w:val="005F025F"/>
    <w:rsid w:val="005F18DE"/>
    <w:rsid w:val="005F1E72"/>
    <w:rsid w:val="005F3B01"/>
    <w:rsid w:val="005F6527"/>
    <w:rsid w:val="005F7503"/>
    <w:rsid w:val="0060013B"/>
    <w:rsid w:val="00603C97"/>
    <w:rsid w:val="006041FD"/>
    <w:rsid w:val="006042D5"/>
    <w:rsid w:val="006072B6"/>
    <w:rsid w:val="00607834"/>
    <w:rsid w:val="006100C0"/>
    <w:rsid w:val="00610739"/>
    <w:rsid w:val="006108C0"/>
    <w:rsid w:val="00610EFE"/>
    <w:rsid w:val="006125C1"/>
    <w:rsid w:val="0061398F"/>
    <w:rsid w:val="00615768"/>
    <w:rsid w:val="006158D2"/>
    <w:rsid w:val="006179AD"/>
    <w:rsid w:val="00617F88"/>
    <w:rsid w:val="00617FC6"/>
    <w:rsid w:val="006200A6"/>
    <w:rsid w:val="00621624"/>
    <w:rsid w:val="006227DE"/>
    <w:rsid w:val="00623C8D"/>
    <w:rsid w:val="00623CEA"/>
    <w:rsid w:val="006247B5"/>
    <w:rsid w:val="00625368"/>
    <w:rsid w:val="00626BD6"/>
    <w:rsid w:val="006272C7"/>
    <w:rsid w:val="00627EB5"/>
    <w:rsid w:val="00630170"/>
    <w:rsid w:val="00633D80"/>
    <w:rsid w:val="00634232"/>
    <w:rsid w:val="00634416"/>
    <w:rsid w:val="00634D32"/>
    <w:rsid w:val="00636BD3"/>
    <w:rsid w:val="00636F37"/>
    <w:rsid w:val="0063796A"/>
    <w:rsid w:val="00640F69"/>
    <w:rsid w:val="00642093"/>
    <w:rsid w:val="00643101"/>
    <w:rsid w:val="0064318E"/>
    <w:rsid w:val="0064327A"/>
    <w:rsid w:val="00643387"/>
    <w:rsid w:val="006456D7"/>
    <w:rsid w:val="00646956"/>
    <w:rsid w:val="00647019"/>
    <w:rsid w:val="00647023"/>
    <w:rsid w:val="00647D3A"/>
    <w:rsid w:val="00650D06"/>
    <w:rsid w:val="00650DC5"/>
    <w:rsid w:val="006529E0"/>
    <w:rsid w:val="00653117"/>
    <w:rsid w:val="006537F2"/>
    <w:rsid w:val="00653BDE"/>
    <w:rsid w:val="00660FF5"/>
    <w:rsid w:val="0066134B"/>
    <w:rsid w:val="00662914"/>
    <w:rsid w:val="00662BA0"/>
    <w:rsid w:val="006630C8"/>
    <w:rsid w:val="00665F73"/>
    <w:rsid w:val="00666595"/>
    <w:rsid w:val="00667D6F"/>
    <w:rsid w:val="00671493"/>
    <w:rsid w:val="00671B32"/>
    <w:rsid w:val="00671F1A"/>
    <w:rsid w:val="00673B85"/>
    <w:rsid w:val="00674321"/>
    <w:rsid w:val="0067498D"/>
    <w:rsid w:val="006757DA"/>
    <w:rsid w:val="00675CE2"/>
    <w:rsid w:val="00675FCC"/>
    <w:rsid w:val="00676EEC"/>
    <w:rsid w:val="00680B39"/>
    <w:rsid w:val="006816F0"/>
    <w:rsid w:val="006827B7"/>
    <w:rsid w:val="006835DC"/>
    <w:rsid w:val="0068442F"/>
    <w:rsid w:val="0068717D"/>
    <w:rsid w:val="00687386"/>
    <w:rsid w:val="00691089"/>
    <w:rsid w:val="00691E4F"/>
    <w:rsid w:val="00693D79"/>
    <w:rsid w:val="006A00E8"/>
    <w:rsid w:val="006A0C33"/>
    <w:rsid w:val="006A1BDF"/>
    <w:rsid w:val="006A272C"/>
    <w:rsid w:val="006A36DF"/>
    <w:rsid w:val="006A5383"/>
    <w:rsid w:val="006A57F1"/>
    <w:rsid w:val="006A5C0F"/>
    <w:rsid w:val="006B02E2"/>
    <w:rsid w:val="006B334E"/>
    <w:rsid w:val="006B340E"/>
    <w:rsid w:val="006B3654"/>
    <w:rsid w:val="006B4042"/>
    <w:rsid w:val="006B5796"/>
    <w:rsid w:val="006B75B4"/>
    <w:rsid w:val="006C1810"/>
    <w:rsid w:val="006C3708"/>
    <w:rsid w:val="006C6B74"/>
    <w:rsid w:val="006D064D"/>
    <w:rsid w:val="006D307A"/>
    <w:rsid w:val="006D44CA"/>
    <w:rsid w:val="006D4DE3"/>
    <w:rsid w:val="006D69BF"/>
    <w:rsid w:val="006E002B"/>
    <w:rsid w:val="006E11D8"/>
    <w:rsid w:val="006E1D29"/>
    <w:rsid w:val="006E5A71"/>
    <w:rsid w:val="006E5B9F"/>
    <w:rsid w:val="006E72E9"/>
    <w:rsid w:val="006E75CF"/>
    <w:rsid w:val="006E7AB7"/>
    <w:rsid w:val="006E7C91"/>
    <w:rsid w:val="006F0997"/>
    <w:rsid w:val="006F29AD"/>
    <w:rsid w:val="006F2C3E"/>
    <w:rsid w:val="006F44B1"/>
    <w:rsid w:val="006F615E"/>
    <w:rsid w:val="006F6640"/>
    <w:rsid w:val="006F7F22"/>
    <w:rsid w:val="00700199"/>
    <w:rsid w:val="00701ABB"/>
    <w:rsid w:val="00702F2B"/>
    <w:rsid w:val="00703056"/>
    <w:rsid w:val="00704814"/>
    <w:rsid w:val="00706927"/>
    <w:rsid w:val="00711306"/>
    <w:rsid w:val="00711AE5"/>
    <w:rsid w:val="00711EFC"/>
    <w:rsid w:val="00712CC9"/>
    <w:rsid w:val="00713328"/>
    <w:rsid w:val="0071449C"/>
    <w:rsid w:val="0071602A"/>
    <w:rsid w:val="007165E3"/>
    <w:rsid w:val="00721DD3"/>
    <w:rsid w:val="007239C4"/>
    <w:rsid w:val="007252B7"/>
    <w:rsid w:val="00726F2D"/>
    <w:rsid w:val="0072740D"/>
    <w:rsid w:val="0072772B"/>
    <w:rsid w:val="0073075D"/>
    <w:rsid w:val="00731746"/>
    <w:rsid w:val="00731D86"/>
    <w:rsid w:val="0073216D"/>
    <w:rsid w:val="00732834"/>
    <w:rsid w:val="00735094"/>
    <w:rsid w:val="00735B35"/>
    <w:rsid w:val="00735E15"/>
    <w:rsid w:val="0074241A"/>
    <w:rsid w:val="0074435D"/>
    <w:rsid w:val="00745A30"/>
    <w:rsid w:val="007475C2"/>
    <w:rsid w:val="0075012A"/>
    <w:rsid w:val="007502C0"/>
    <w:rsid w:val="00751C96"/>
    <w:rsid w:val="00752289"/>
    <w:rsid w:val="007539C3"/>
    <w:rsid w:val="00753EB5"/>
    <w:rsid w:val="00755446"/>
    <w:rsid w:val="007573FF"/>
    <w:rsid w:val="00761AC2"/>
    <w:rsid w:val="0076432D"/>
    <w:rsid w:val="0077247E"/>
    <w:rsid w:val="00774A5C"/>
    <w:rsid w:val="00776A79"/>
    <w:rsid w:val="00781503"/>
    <w:rsid w:val="00781BD0"/>
    <w:rsid w:val="00785305"/>
    <w:rsid w:val="007865B5"/>
    <w:rsid w:val="007871D5"/>
    <w:rsid w:val="007903B4"/>
    <w:rsid w:val="00791423"/>
    <w:rsid w:val="00794F8B"/>
    <w:rsid w:val="007956D5"/>
    <w:rsid w:val="00796559"/>
    <w:rsid w:val="0079770C"/>
    <w:rsid w:val="007A16EA"/>
    <w:rsid w:val="007A23B9"/>
    <w:rsid w:val="007A3E89"/>
    <w:rsid w:val="007A4143"/>
    <w:rsid w:val="007A4843"/>
    <w:rsid w:val="007A49B1"/>
    <w:rsid w:val="007A4E45"/>
    <w:rsid w:val="007B0430"/>
    <w:rsid w:val="007B1A8A"/>
    <w:rsid w:val="007B1B64"/>
    <w:rsid w:val="007B34B3"/>
    <w:rsid w:val="007B3BBF"/>
    <w:rsid w:val="007B3C71"/>
    <w:rsid w:val="007B4EC5"/>
    <w:rsid w:val="007C0943"/>
    <w:rsid w:val="007C097B"/>
    <w:rsid w:val="007C25E5"/>
    <w:rsid w:val="007C3508"/>
    <w:rsid w:val="007C4551"/>
    <w:rsid w:val="007C4695"/>
    <w:rsid w:val="007C52BC"/>
    <w:rsid w:val="007C543F"/>
    <w:rsid w:val="007C7626"/>
    <w:rsid w:val="007D2F7D"/>
    <w:rsid w:val="007D3632"/>
    <w:rsid w:val="007D4397"/>
    <w:rsid w:val="007D5527"/>
    <w:rsid w:val="007D6AE1"/>
    <w:rsid w:val="007E0C11"/>
    <w:rsid w:val="007E1003"/>
    <w:rsid w:val="007E1862"/>
    <w:rsid w:val="007E2149"/>
    <w:rsid w:val="007E291A"/>
    <w:rsid w:val="007E3D5E"/>
    <w:rsid w:val="007E4A29"/>
    <w:rsid w:val="007E51BD"/>
    <w:rsid w:val="007E51C2"/>
    <w:rsid w:val="007E63F3"/>
    <w:rsid w:val="007F11F2"/>
    <w:rsid w:val="007F1AB7"/>
    <w:rsid w:val="007F1CC0"/>
    <w:rsid w:val="007F2016"/>
    <w:rsid w:val="007F3349"/>
    <w:rsid w:val="007F48F4"/>
    <w:rsid w:val="007F50C1"/>
    <w:rsid w:val="007F5D85"/>
    <w:rsid w:val="007F6D58"/>
    <w:rsid w:val="007F7A1B"/>
    <w:rsid w:val="008008BA"/>
    <w:rsid w:val="00800A5A"/>
    <w:rsid w:val="00801A67"/>
    <w:rsid w:val="00802351"/>
    <w:rsid w:val="0080260B"/>
    <w:rsid w:val="0080428B"/>
    <w:rsid w:val="00805031"/>
    <w:rsid w:val="0080505D"/>
    <w:rsid w:val="00807DFC"/>
    <w:rsid w:val="0081071D"/>
    <w:rsid w:val="008107AE"/>
    <w:rsid w:val="0081401D"/>
    <w:rsid w:val="0081581F"/>
    <w:rsid w:val="00816EE4"/>
    <w:rsid w:val="00817C80"/>
    <w:rsid w:val="008214C3"/>
    <w:rsid w:val="008217AC"/>
    <w:rsid w:val="008217FA"/>
    <w:rsid w:val="00821D35"/>
    <w:rsid w:val="008230B6"/>
    <w:rsid w:val="00825126"/>
    <w:rsid w:val="00825A1D"/>
    <w:rsid w:val="00836F4D"/>
    <w:rsid w:val="00836FC3"/>
    <w:rsid w:val="00837FBA"/>
    <w:rsid w:val="008403E7"/>
    <w:rsid w:val="00840872"/>
    <w:rsid w:val="008409EC"/>
    <w:rsid w:val="00841321"/>
    <w:rsid w:val="0084200C"/>
    <w:rsid w:val="00843A3F"/>
    <w:rsid w:val="008455AF"/>
    <w:rsid w:val="008465D9"/>
    <w:rsid w:val="0084693D"/>
    <w:rsid w:val="008469E9"/>
    <w:rsid w:val="00846FDF"/>
    <w:rsid w:val="008479F1"/>
    <w:rsid w:val="008511BE"/>
    <w:rsid w:val="00852369"/>
    <w:rsid w:val="00853663"/>
    <w:rsid w:val="0085436F"/>
    <w:rsid w:val="0085647F"/>
    <w:rsid w:val="00856CE1"/>
    <w:rsid w:val="008607DA"/>
    <w:rsid w:val="00862031"/>
    <w:rsid w:val="00862CB5"/>
    <w:rsid w:val="008658B6"/>
    <w:rsid w:val="0086662D"/>
    <w:rsid w:val="00866CCF"/>
    <w:rsid w:val="00871447"/>
    <w:rsid w:val="008737E3"/>
    <w:rsid w:val="0087417A"/>
    <w:rsid w:val="00875B81"/>
    <w:rsid w:val="008761EF"/>
    <w:rsid w:val="00876EE3"/>
    <w:rsid w:val="0087761E"/>
    <w:rsid w:val="00877A5A"/>
    <w:rsid w:val="00881676"/>
    <w:rsid w:val="008824F0"/>
    <w:rsid w:val="00885A78"/>
    <w:rsid w:val="008869BA"/>
    <w:rsid w:val="0088715A"/>
    <w:rsid w:val="00887C85"/>
    <w:rsid w:val="00887FDC"/>
    <w:rsid w:val="00892CF8"/>
    <w:rsid w:val="008943A8"/>
    <w:rsid w:val="008945B6"/>
    <w:rsid w:val="00894D0E"/>
    <w:rsid w:val="00896ABB"/>
    <w:rsid w:val="008975F8"/>
    <w:rsid w:val="008A1574"/>
    <w:rsid w:val="008A26BB"/>
    <w:rsid w:val="008A38C8"/>
    <w:rsid w:val="008A49FB"/>
    <w:rsid w:val="008A56EA"/>
    <w:rsid w:val="008A5814"/>
    <w:rsid w:val="008A6245"/>
    <w:rsid w:val="008A6394"/>
    <w:rsid w:val="008A7D4A"/>
    <w:rsid w:val="008B0E08"/>
    <w:rsid w:val="008B6A60"/>
    <w:rsid w:val="008C0A5E"/>
    <w:rsid w:val="008C1076"/>
    <w:rsid w:val="008C2658"/>
    <w:rsid w:val="008C3867"/>
    <w:rsid w:val="008C3AB2"/>
    <w:rsid w:val="008C3CF2"/>
    <w:rsid w:val="008C7F6B"/>
    <w:rsid w:val="008D12DD"/>
    <w:rsid w:val="008D59A6"/>
    <w:rsid w:val="008D6486"/>
    <w:rsid w:val="008D7E33"/>
    <w:rsid w:val="008E0FC7"/>
    <w:rsid w:val="008E1E26"/>
    <w:rsid w:val="008E2003"/>
    <w:rsid w:val="008E20CB"/>
    <w:rsid w:val="008E2994"/>
    <w:rsid w:val="008E3AB2"/>
    <w:rsid w:val="008E3EB8"/>
    <w:rsid w:val="008E4547"/>
    <w:rsid w:val="008E7244"/>
    <w:rsid w:val="008E7713"/>
    <w:rsid w:val="008F0CB6"/>
    <w:rsid w:val="008F18B2"/>
    <w:rsid w:val="008F1D33"/>
    <w:rsid w:val="008F5189"/>
    <w:rsid w:val="008F7F62"/>
    <w:rsid w:val="009006A5"/>
    <w:rsid w:val="009014E8"/>
    <w:rsid w:val="00901DB7"/>
    <w:rsid w:val="0090381E"/>
    <w:rsid w:val="009038BB"/>
    <w:rsid w:val="00903AAF"/>
    <w:rsid w:val="00905260"/>
    <w:rsid w:val="00906271"/>
    <w:rsid w:val="009066F3"/>
    <w:rsid w:val="00907A20"/>
    <w:rsid w:val="009127E1"/>
    <w:rsid w:val="00912C00"/>
    <w:rsid w:val="009136FE"/>
    <w:rsid w:val="00913EC1"/>
    <w:rsid w:val="009148EA"/>
    <w:rsid w:val="00920C42"/>
    <w:rsid w:val="009250A7"/>
    <w:rsid w:val="009259F6"/>
    <w:rsid w:val="00926A2E"/>
    <w:rsid w:val="0092700D"/>
    <w:rsid w:val="0092708C"/>
    <w:rsid w:val="00927695"/>
    <w:rsid w:val="009339DF"/>
    <w:rsid w:val="00933ED8"/>
    <w:rsid w:val="00934E41"/>
    <w:rsid w:val="00937955"/>
    <w:rsid w:val="0093799A"/>
    <w:rsid w:val="00940444"/>
    <w:rsid w:val="009408BA"/>
    <w:rsid w:val="0094101E"/>
    <w:rsid w:val="00942564"/>
    <w:rsid w:val="0094396E"/>
    <w:rsid w:val="009443D2"/>
    <w:rsid w:val="00946D30"/>
    <w:rsid w:val="00946E58"/>
    <w:rsid w:val="00947E12"/>
    <w:rsid w:val="009515B4"/>
    <w:rsid w:val="00951803"/>
    <w:rsid w:val="009538EF"/>
    <w:rsid w:val="00954719"/>
    <w:rsid w:val="009552A8"/>
    <w:rsid w:val="009564CB"/>
    <w:rsid w:val="00956886"/>
    <w:rsid w:val="00957B66"/>
    <w:rsid w:val="00960218"/>
    <w:rsid w:val="00960FD2"/>
    <w:rsid w:val="00962857"/>
    <w:rsid w:val="00962956"/>
    <w:rsid w:val="0096711A"/>
    <w:rsid w:val="0096720B"/>
    <w:rsid w:val="00967896"/>
    <w:rsid w:val="00970644"/>
    <w:rsid w:val="00971EA1"/>
    <w:rsid w:val="00972174"/>
    <w:rsid w:val="00972C7D"/>
    <w:rsid w:val="00974B21"/>
    <w:rsid w:val="00974F04"/>
    <w:rsid w:val="009753A6"/>
    <w:rsid w:val="009756A3"/>
    <w:rsid w:val="00977E0A"/>
    <w:rsid w:val="00982451"/>
    <w:rsid w:val="00982805"/>
    <w:rsid w:val="00985570"/>
    <w:rsid w:val="00986C6E"/>
    <w:rsid w:val="00990573"/>
    <w:rsid w:val="009917AF"/>
    <w:rsid w:val="0099213D"/>
    <w:rsid w:val="009A32DF"/>
    <w:rsid w:val="009A48ED"/>
    <w:rsid w:val="009A59D2"/>
    <w:rsid w:val="009A5A10"/>
    <w:rsid w:val="009A5ABE"/>
    <w:rsid w:val="009A64FE"/>
    <w:rsid w:val="009A6A4A"/>
    <w:rsid w:val="009A6BAA"/>
    <w:rsid w:val="009A6BFA"/>
    <w:rsid w:val="009A737B"/>
    <w:rsid w:val="009A7F35"/>
    <w:rsid w:val="009B05D7"/>
    <w:rsid w:val="009B2088"/>
    <w:rsid w:val="009B5482"/>
    <w:rsid w:val="009B70EB"/>
    <w:rsid w:val="009C79E8"/>
    <w:rsid w:val="009D15B9"/>
    <w:rsid w:val="009D1839"/>
    <w:rsid w:val="009D7A73"/>
    <w:rsid w:val="009D7CCD"/>
    <w:rsid w:val="009E2883"/>
    <w:rsid w:val="009E38CF"/>
    <w:rsid w:val="009E57F0"/>
    <w:rsid w:val="009F411B"/>
    <w:rsid w:val="009F4250"/>
    <w:rsid w:val="009F4FA1"/>
    <w:rsid w:val="009F71F1"/>
    <w:rsid w:val="00A00257"/>
    <w:rsid w:val="00A0215D"/>
    <w:rsid w:val="00A026BF"/>
    <w:rsid w:val="00A02F96"/>
    <w:rsid w:val="00A032B4"/>
    <w:rsid w:val="00A0381B"/>
    <w:rsid w:val="00A03916"/>
    <w:rsid w:val="00A042BB"/>
    <w:rsid w:val="00A07323"/>
    <w:rsid w:val="00A078B3"/>
    <w:rsid w:val="00A10535"/>
    <w:rsid w:val="00A11735"/>
    <w:rsid w:val="00A1337B"/>
    <w:rsid w:val="00A13A1A"/>
    <w:rsid w:val="00A14873"/>
    <w:rsid w:val="00A16DBF"/>
    <w:rsid w:val="00A212A9"/>
    <w:rsid w:val="00A21A32"/>
    <w:rsid w:val="00A224D2"/>
    <w:rsid w:val="00A268CF"/>
    <w:rsid w:val="00A27BF4"/>
    <w:rsid w:val="00A348CB"/>
    <w:rsid w:val="00A34E2C"/>
    <w:rsid w:val="00A353DE"/>
    <w:rsid w:val="00A36FEB"/>
    <w:rsid w:val="00A370D6"/>
    <w:rsid w:val="00A37493"/>
    <w:rsid w:val="00A376B7"/>
    <w:rsid w:val="00A37D27"/>
    <w:rsid w:val="00A40E3C"/>
    <w:rsid w:val="00A5135D"/>
    <w:rsid w:val="00A51621"/>
    <w:rsid w:val="00A523D9"/>
    <w:rsid w:val="00A537AC"/>
    <w:rsid w:val="00A540C6"/>
    <w:rsid w:val="00A54FCE"/>
    <w:rsid w:val="00A554A6"/>
    <w:rsid w:val="00A56405"/>
    <w:rsid w:val="00A60D50"/>
    <w:rsid w:val="00A61720"/>
    <w:rsid w:val="00A61D0E"/>
    <w:rsid w:val="00A6339E"/>
    <w:rsid w:val="00A645B6"/>
    <w:rsid w:val="00A64EEB"/>
    <w:rsid w:val="00A65A62"/>
    <w:rsid w:val="00A66FAA"/>
    <w:rsid w:val="00A67047"/>
    <w:rsid w:val="00A67F51"/>
    <w:rsid w:val="00A74636"/>
    <w:rsid w:val="00A7499C"/>
    <w:rsid w:val="00A755CB"/>
    <w:rsid w:val="00A75872"/>
    <w:rsid w:val="00A7686E"/>
    <w:rsid w:val="00A77C16"/>
    <w:rsid w:val="00A80564"/>
    <w:rsid w:val="00A827D4"/>
    <w:rsid w:val="00A84F7C"/>
    <w:rsid w:val="00A85C77"/>
    <w:rsid w:val="00A85DBF"/>
    <w:rsid w:val="00A901D4"/>
    <w:rsid w:val="00A902C6"/>
    <w:rsid w:val="00A923A1"/>
    <w:rsid w:val="00A9304A"/>
    <w:rsid w:val="00A96418"/>
    <w:rsid w:val="00A96BD7"/>
    <w:rsid w:val="00A971C0"/>
    <w:rsid w:val="00AA04D2"/>
    <w:rsid w:val="00AA0903"/>
    <w:rsid w:val="00AA1245"/>
    <w:rsid w:val="00AA1259"/>
    <w:rsid w:val="00AA1A4A"/>
    <w:rsid w:val="00AA1B9D"/>
    <w:rsid w:val="00AA2DE7"/>
    <w:rsid w:val="00AA3A2C"/>
    <w:rsid w:val="00AA59FA"/>
    <w:rsid w:val="00AA66B8"/>
    <w:rsid w:val="00AA70D5"/>
    <w:rsid w:val="00AB14D7"/>
    <w:rsid w:val="00AB24CF"/>
    <w:rsid w:val="00AB5687"/>
    <w:rsid w:val="00AB5AF7"/>
    <w:rsid w:val="00AB7614"/>
    <w:rsid w:val="00AC08B7"/>
    <w:rsid w:val="00AC2926"/>
    <w:rsid w:val="00AC3E5D"/>
    <w:rsid w:val="00AC6357"/>
    <w:rsid w:val="00AC73FA"/>
    <w:rsid w:val="00AC7965"/>
    <w:rsid w:val="00AD3C98"/>
    <w:rsid w:val="00AD6479"/>
    <w:rsid w:val="00AD6A9B"/>
    <w:rsid w:val="00AD6FD2"/>
    <w:rsid w:val="00AE0FF3"/>
    <w:rsid w:val="00AE232F"/>
    <w:rsid w:val="00AE320C"/>
    <w:rsid w:val="00AE3682"/>
    <w:rsid w:val="00AE3CA2"/>
    <w:rsid w:val="00AE41B9"/>
    <w:rsid w:val="00AE4294"/>
    <w:rsid w:val="00AE48CE"/>
    <w:rsid w:val="00AE4A3E"/>
    <w:rsid w:val="00AE6927"/>
    <w:rsid w:val="00AE6951"/>
    <w:rsid w:val="00AF0559"/>
    <w:rsid w:val="00AF1009"/>
    <w:rsid w:val="00AF1146"/>
    <w:rsid w:val="00AF24BF"/>
    <w:rsid w:val="00AF29C5"/>
    <w:rsid w:val="00AF3DDB"/>
    <w:rsid w:val="00AF48BB"/>
    <w:rsid w:val="00AF4EAD"/>
    <w:rsid w:val="00B00158"/>
    <w:rsid w:val="00B0043C"/>
    <w:rsid w:val="00B00ABD"/>
    <w:rsid w:val="00B042F8"/>
    <w:rsid w:val="00B05318"/>
    <w:rsid w:val="00B05B59"/>
    <w:rsid w:val="00B06440"/>
    <w:rsid w:val="00B07DE9"/>
    <w:rsid w:val="00B07EBE"/>
    <w:rsid w:val="00B07FF6"/>
    <w:rsid w:val="00B120BC"/>
    <w:rsid w:val="00B12BF0"/>
    <w:rsid w:val="00B131A6"/>
    <w:rsid w:val="00B168DA"/>
    <w:rsid w:val="00B1738F"/>
    <w:rsid w:val="00B20D05"/>
    <w:rsid w:val="00B227A3"/>
    <w:rsid w:val="00B2420F"/>
    <w:rsid w:val="00B24998"/>
    <w:rsid w:val="00B26580"/>
    <w:rsid w:val="00B26DC2"/>
    <w:rsid w:val="00B304B1"/>
    <w:rsid w:val="00B31F09"/>
    <w:rsid w:val="00B32410"/>
    <w:rsid w:val="00B34354"/>
    <w:rsid w:val="00B35F3C"/>
    <w:rsid w:val="00B36011"/>
    <w:rsid w:val="00B36205"/>
    <w:rsid w:val="00B37F50"/>
    <w:rsid w:val="00B4045C"/>
    <w:rsid w:val="00B42F9F"/>
    <w:rsid w:val="00B44386"/>
    <w:rsid w:val="00B45D90"/>
    <w:rsid w:val="00B46228"/>
    <w:rsid w:val="00B46CCC"/>
    <w:rsid w:val="00B511D2"/>
    <w:rsid w:val="00B51670"/>
    <w:rsid w:val="00B5367E"/>
    <w:rsid w:val="00B54371"/>
    <w:rsid w:val="00B54F68"/>
    <w:rsid w:val="00B561A8"/>
    <w:rsid w:val="00B5765B"/>
    <w:rsid w:val="00B60C53"/>
    <w:rsid w:val="00B60DFA"/>
    <w:rsid w:val="00B60EE7"/>
    <w:rsid w:val="00B61DCD"/>
    <w:rsid w:val="00B61F81"/>
    <w:rsid w:val="00B64B9F"/>
    <w:rsid w:val="00B65BC8"/>
    <w:rsid w:val="00B6769D"/>
    <w:rsid w:val="00B67C3A"/>
    <w:rsid w:val="00B7025F"/>
    <w:rsid w:val="00B71416"/>
    <w:rsid w:val="00B7291B"/>
    <w:rsid w:val="00B73197"/>
    <w:rsid w:val="00B74016"/>
    <w:rsid w:val="00B74B12"/>
    <w:rsid w:val="00B74DF7"/>
    <w:rsid w:val="00B76A59"/>
    <w:rsid w:val="00B775C2"/>
    <w:rsid w:val="00B801ED"/>
    <w:rsid w:val="00B807FD"/>
    <w:rsid w:val="00B83BB8"/>
    <w:rsid w:val="00B83E33"/>
    <w:rsid w:val="00B83EBD"/>
    <w:rsid w:val="00B8457B"/>
    <w:rsid w:val="00B8582F"/>
    <w:rsid w:val="00B87CFA"/>
    <w:rsid w:val="00B90155"/>
    <w:rsid w:val="00B91B88"/>
    <w:rsid w:val="00B92482"/>
    <w:rsid w:val="00B93402"/>
    <w:rsid w:val="00B940AA"/>
    <w:rsid w:val="00B958BD"/>
    <w:rsid w:val="00B96240"/>
    <w:rsid w:val="00B96397"/>
    <w:rsid w:val="00BA0316"/>
    <w:rsid w:val="00BA03ED"/>
    <w:rsid w:val="00BA1B63"/>
    <w:rsid w:val="00BA4324"/>
    <w:rsid w:val="00BA595E"/>
    <w:rsid w:val="00BB19EA"/>
    <w:rsid w:val="00BB2EC5"/>
    <w:rsid w:val="00BB4B5D"/>
    <w:rsid w:val="00BB5DCB"/>
    <w:rsid w:val="00BB64FF"/>
    <w:rsid w:val="00BB70E3"/>
    <w:rsid w:val="00BC3859"/>
    <w:rsid w:val="00BC3C1B"/>
    <w:rsid w:val="00BC4B1A"/>
    <w:rsid w:val="00BC754F"/>
    <w:rsid w:val="00BD0017"/>
    <w:rsid w:val="00BD0F05"/>
    <w:rsid w:val="00BD1548"/>
    <w:rsid w:val="00BD17E6"/>
    <w:rsid w:val="00BD2956"/>
    <w:rsid w:val="00BD34CD"/>
    <w:rsid w:val="00BD3DC0"/>
    <w:rsid w:val="00BD4F19"/>
    <w:rsid w:val="00BD584A"/>
    <w:rsid w:val="00BD6BA0"/>
    <w:rsid w:val="00BE39D0"/>
    <w:rsid w:val="00BE3F9D"/>
    <w:rsid w:val="00BE40D0"/>
    <w:rsid w:val="00BE4143"/>
    <w:rsid w:val="00BE5226"/>
    <w:rsid w:val="00BE5CF1"/>
    <w:rsid w:val="00BE7780"/>
    <w:rsid w:val="00BF0F80"/>
    <w:rsid w:val="00BF62A3"/>
    <w:rsid w:val="00BF728E"/>
    <w:rsid w:val="00C02259"/>
    <w:rsid w:val="00C035E9"/>
    <w:rsid w:val="00C04E70"/>
    <w:rsid w:val="00C0696B"/>
    <w:rsid w:val="00C1083D"/>
    <w:rsid w:val="00C12D94"/>
    <w:rsid w:val="00C130E3"/>
    <w:rsid w:val="00C1525A"/>
    <w:rsid w:val="00C1570C"/>
    <w:rsid w:val="00C15D04"/>
    <w:rsid w:val="00C1614F"/>
    <w:rsid w:val="00C209E3"/>
    <w:rsid w:val="00C20A6F"/>
    <w:rsid w:val="00C22B70"/>
    <w:rsid w:val="00C2323F"/>
    <w:rsid w:val="00C24942"/>
    <w:rsid w:val="00C258B2"/>
    <w:rsid w:val="00C26AFF"/>
    <w:rsid w:val="00C26D02"/>
    <w:rsid w:val="00C26DD1"/>
    <w:rsid w:val="00C27DF3"/>
    <w:rsid w:val="00C327F2"/>
    <w:rsid w:val="00C3500E"/>
    <w:rsid w:val="00C354FD"/>
    <w:rsid w:val="00C36D4F"/>
    <w:rsid w:val="00C370FC"/>
    <w:rsid w:val="00C37972"/>
    <w:rsid w:val="00C40F83"/>
    <w:rsid w:val="00C4103A"/>
    <w:rsid w:val="00C42AA9"/>
    <w:rsid w:val="00C44B75"/>
    <w:rsid w:val="00C44B97"/>
    <w:rsid w:val="00C45998"/>
    <w:rsid w:val="00C45D13"/>
    <w:rsid w:val="00C54A53"/>
    <w:rsid w:val="00C553F9"/>
    <w:rsid w:val="00C55D3C"/>
    <w:rsid w:val="00C56C2D"/>
    <w:rsid w:val="00C601E7"/>
    <w:rsid w:val="00C60806"/>
    <w:rsid w:val="00C613C1"/>
    <w:rsid w:val="00C617C2"/>
    <w:rsid w:val="00C62290"/>
    <w:rsid w:val="00C64734"/>
    <w:rsid w:val="00C65454"/>
    <w:rsid w:val="00C668A0"/>
    <w:rsid w:val="00C7351C"/>
    <w:rsid w:val="00C74559"/>
    <w:rsid w:val="00C74FAA"/>
    <w:rsid w:val="00C7674F"/>
    <w:rsid w:val="00C77112"/>
    <w:rsid w:val="00C77ECA"/>
    <w:rsid w:val="00C8041E"/>
    <w:rsid w:val="00C810DA"/>
    <w:rsid w:val="00C81427"/>
    <w:rsid w:val="00C86393"/>
    <w:rsid w:val="00C86655"/>
    <w:rsid w:val="00C870C4"/>
    <w:rsid w:val="00C871F0"/>
    <w:rsid w:val="00C91BA7"/>
    <w:rsid w:val="00C93E33"/>
    <w:rsid w:val="00C97F62"/>
    <w:rsid w:val="00CA0706"/>
    <w:rsid w:val="00CA1D47"/>
    <w:rsid w:val="00CA3514"/>
    <w:rsid w:val="00CA601E"/>
    <w:rsid w:val="00CA72DE"/>
    <w:rsid w:val="00CA7666"/>
    <w:rsid w:val="00CB4DA4"/>
    <w:rsid w:val="00CB5B1C"/>
    <w:rsid w:val="00CB5C33"/>
    <w:rsid w:val="00CC017E"/>
    <w:rsid w:val="00CC2514"/>
    <w:rsid w:val="00CC4A31"/>
    <w:rsid w:val="00CC6299"/>
    <w:rsid w:val="00CC69C4"/>
    <w:rsid w:val="00CC7D85"/>
    <w:rsid w:val="00CD0384"/>
    <w:rsid w:val="00CD0749"/>
    <w:rsid w:val="00CD2ECC"/>
    <w:rsid w:val="00CD530A"/>
    <w:rsid w:val="00CE0E42"/>
    <w:rsid w:val="00CE1FEB"/>
    <w:rsid w:val="00CE383C"/>
    <w:rsid w:val="00CE5465"/>
    <w:rsid w:val="00CE56C1"/>
    <w:rsid w:val="00CE7557"/>
    <w:rsid w:val="00CE7EB9"/>
    <w:rsid w:val="00CF17BA"/>
    <w:rsid w:val="00CF18AB"/>
    <w:rsid w:val="00CF2019"/>
    <w:rsid w:val="00CF293E"/>
    <w:rsid w:val="00CF4457"/>
    <w:rsid w:val="00CF49CC"/>
    <w:rsid w:val="00CF5760"/>
    <w:rsid w:val="00CF5E2B"/>
    <w:rsid w:val="00CF6F10"/>
    <w:rsid w:val="00CF772C"/>
    <w:rsid w:val="00CF7EB1"/>
    <w:rsid w:val="00D00866"/>
    <w:rsid w:val="00D01704"/>
    <w:rsid w:val="00D01AFC"/>
    <w:rsid w:val="00D04F60"/>
    <w:rsid w:val="00D05E4C"/>
    <w:rsid w:val="00D0616A"/>
    <w:rsid w:val="00D07309"/>
    <w:rsid w:val="00D07491"/>
    <w:rsid w:val="00D10B71"/>
    <w:rsid w:val="00D118DB"/>
    <w:rsid w:val="00D1286F"/>
    <w:rsid w:val="00D1399B"/>
    <w:rsid w:val="00D1404E"/>
    <w:rsid w:val="00D1600C"/>
    <w:rsid w:val="00D16185"/>
    <w:rsid w:val="00D164B7"/>
    <w:rsid w:val="00D204C6"/>
    <w:rsid w:val="00D2081F"/>
    <w:rsid w:val="00D2124E"/>
    <w:rsid w:val="00D214F4"/>
    <w:rsid w:val="00D22424"/>
    <w:rsid w:val="00D22E95"/>
    <w:rsid w:val="00D23344"/>
    <w:rsid w:val="00D236F2"/>
    <w:rsid w:val="00D2475B"/>
    <w:rsid w:val="00D24F9F"/>
    <w:rsid w:val="00D2594C"/>
    <w:rsid w:val="00D25EF1"/>
    <w:rsid w:val="00D30F1F"/>
    <w:rsid w:val="00D32E69"/>
    <w:rsid w:val="00D331A7"/>
    <w:rsid w:val="00D33FDE"/>
    <w:rsid w:val="00D3405F"/>
    <w:rsid w:val="00D348CF"/>
    <w:rsid w:val="00D34CAE"/>
    <w:rsid w:val="00D34F51"/>
    <w:rsid w:val="00D353E6"/>
    <w:rsid w:val="00D357DF"/>
    <w:rsid w:val="00D36078"/>
    <w:rsid w:val="00D40D60"/>
    <w:rsid w:val="00D41234"/>
    <w:rsid w:val="00D4269F"/>
    <w:rsid w:val="00D42BC7"/>
    <w:rsid w:val="00D452B1"/>
    <w:rsid w:val="00D5044D"/>
    <w:rsid w:val="00D50D13"/>
    <w:rsid w:val="00D511FB"/>
    <w:rsid w:val="00D543F4"/>
    <w:rsid w:val="00D56C6D"/>
    <w:rsid w:val="00D5744F"/>
    <w:rsid w:val="00D6094D"/>
    <w:rsid w:val="00D621BA"/>
    <w:rsid w:val="00D644AE"/>
    <w:rsid w:val="00D654A8"/>
    <w:rsid w:val="00D67019"/>
    <w:rsid w:val="00D71990"/>
    <w:rsid w:val="00D7434C"/>
    <w:rsid w:val="00D74BC4"/>
    <w:rsid w:val="00D765B9"/>
    <w:rsid w:val="00D76678"/>
    <w:rsid w:val="00D81C9D"/>
    <w:rsid w:val="00D81F07"/>
    <w:rsid w:val="00D83FC2"/>
    <w:rsid w:val="00D84988"/>
    <w:rsid w:val="00D859E3"/>
    <w:rsid w:val="00D85E6F"/>
    <w:rsid w:val="00D878D3"/>
    <w:rsid w:val="00D91AD6"/>
    <w:rsid w:val="00D928B4"/>
    <w:rsid w:val="00D92EA1"/>
    <w:rsid w:val="00D949EF"/>
    <w:rsid w:val="00D9521D"/>
    <w:rsid w:val="00D9580F"/>
    <w:rsid w:val="00D961E5"/>
    <w:rsid w:val="00DA0295"/>
    <w:rsid w:val="00DA06AB"/>
    <w:rsid w:val="00DA1422"/>
    <w:rsid w:val="00DA1613"/>
    <w:rsid w:val="00DA1FF9"/>
    <w:rsid w:val="00DA2767"/>
    <w:rsid w:val="00DA2B42"/>
    <w:rsid w:val="00DA6085"/>
    <w:rsid w:val="00DA61F4"/>
    <w:rsid w:val="00DA6F96"/>
    <w:rsid w:val="00DB0281"/>
    <w:rsid w:val="00DB087F"/>
    <w:rsid w:val="00DB1D9C"/>
    <w:rsid w:val="00DB2B3F"/>
    <w:rsid w:val="00DB2E79"/>
    <w:rsid w:val="00DB3446"/>
    <w:rsid w:val="00DB4376"/>
    <w:rsid w:val="00DB44D6"/>
    <w:rsid w:val="00DB479D"/>
    <w:rsid w:val="00DB4829"/>
    <w:rsid w:val="00DB6584"/>
    <w:rsid w:val="00DB6B9C"/>
    <w:rsid w:val="00DC0540"/>
    <w:rsid w:val="00DC1C79"/>
    <w:rsid w:val="00DC1F1B"/>
    <w:rsid w:val="00DC2D52"/>
    <w:rsid w:val="00DC607A"/>
    <w:rsid w:val="00DC7FC9"/>
    <w:rsid w:val="00DD0506"/>
    <w:rsid w:val="00DD0C92"/>
    <w:rsid w:val="00DD509E"/>
    <w:rsid w:val="00DD62B4"/>
    <w:rsid w:val="00DE0685"/>
    <w:rsid w:val="00DE07A3"/>
    <w:rsid w:val="00DE09C6"/>
    <w:rsid w:val="00DE0D29"/>
    <w:rsid w:val="00DE175D"/>
    <w:rsid w:val="00DE7B57"/>
    <w:rsid w:val="00DF0FCE"/>
    <w:rsid w:val="00DF353E"/>
    <w:rsid w:val="00DF3E19"/>
    <w:rsid w:val="00DF551A"/>
    <w:rsid w:val="00DF743C"/>
    <w:rsid w:val="00E01975"/>
    <w:rsid w:val="00E01E0E"/>
    <w:rsid w:val="00E0233D"/>
    <w:rsid w:val="00E03442"/>
    <w:rsid w:val="00E03A81"/>
    <w:rsid w:val="00E04247"/>
    <w:rsid w:val="00E04DB6"/>
    <w:rsid w:val="00E06AF9"/>
    <w:rsid w:val="00E06BCF"/>
    <w:rsid w:val="00E15F5F"/>
    <w:rsid w:val="00E1622B"/>
    <w:rsid w:val="00E17A64"/>
    <w:rsid w:val="00E20807"/>
    <w:rsid w:val="00E208D2"/>
    <w:rsid w:val="00E20C9A"/>
    <w:rsid w:val="00E23136"/>
    <w:rsid w:val="00E237EB"/>
    <w:rsid w:val="00E2417B"/>
    <w:rsid w:val="00E26C7A"/>
    <w:rsid w:val="00E30474"/>
    <w:rsid w:val="00E31165"/>
    <w:rsid w:val="00E311C6"/>
    <w:rsid w:val="00E31FFA"/>
    <w:rsid w:val="00E35532"/>
    <w:rsid w:val="00E3766F"/>
    <w:rsid w:val="00E4027F"/>
    <w:rsid w:val="00E41B3B"/>
    <w:rsid w:val="00E42966"/>
    <w:rsid w:val="00E441BF"/>
    <w:rsid w:val="00E44AA9"/>
    <w:rsid w:val="00E45CD4"/>
    <w:rsid w:val="00E46047"/>
    <w:rsid w:val="00E46172"/>
    <w:rsid w:val="00E47A78"/>
    <w:rsid w:val="00E51F0A"/>
    <w:rsid w:val="00E52417"/>
    <w:rsid w:val="00E52967"/>
    <w:rsid w:val="00E53698"/>
    <w:rsid w:val="00E538A0"/>
    <w:rsid w:val="00E553B4"/>
    <w:rsid w:val="00E55EB7"/>
    <w:rsid w:val="00E56743"/>
    <w:rsid w:val="00E56B41"/>
    <w:rsid w:val="00E576F3"/>
    <w:rsid w:val="00E57DC3"/>
    <w:rsid w:val="00E61E90"/>
    <w:rsid w:val="00E6259A"/>
    <w:rsid w:val="00E6499B"/>
    <w:rsid w:val="00E65AF4"/>
    <w:rsid w:val="00E6713B"/>
    <w:rsid w:val="00E719CB"/>
    <w:rsid w:val="00E72D30"/>
    <w:rsid w:val="00E73085"/>
    <w:rsid w:val="00E734D9"/>
    <w:rsid w:val="00E73552"/>
    <w:rsid w:val="00E7433E"/>
    <w:rsid w:val="00E74EB1"/>
    <w:rsid w:val="00E767B1"/>
    <w:rsid w:val="00E76FA8"/>
    <w:rsid w:val="00E7707F"/>
    <w:rsid w:val="00E80066"/>
    <w:rsid w:val="00E80BBD"/>
    <w:rsid w:val="00E84677"/>
    <w:rsid w:val="00E8636E"/>
    <w:rsid w:val="00E9121E"/>
    <w:rsid w:val="00E9174D"/>
    <w:rsid w:val="00E935C6"/>
    <w:rsid w:val="00E93F1D"/>
    <w:rsid w:val="00E94B15"/>
    <w:rsid w:val="00EA0E64"/>
    <w:rsid w:val="00EA328D"/>
    <w:rsid w:val="00EA4068"/>
    <w:rsid w:val="00EA49A0"/>
    <w:rsid w:val="00EA4D34"/>
    <w:rsid w:val="00EA55D3"/>
    <w:rsid w:val="00EA5DB8"/>
    <w:rsid w:val="00EA7082"/>
    <w:rsid w:val="00EA7C7C"/>
    <w:rsid w:val="00EB12AC"/>
    <w:rsid w:val="00EB1438"/>
    <w:rsid w:val="00EB18C3"/>
    <w:rsid w:val="00EB1B58"/>
    <w:rsid w:val="00EB3102"/>
    <w:rsid w:val="00EB525A"/>
    <w:rsid w:val="00EB5FB0"/>
    <w:rsid w:val="00EB62B5"/>
    <w:rsid w:val="00EC245A"/>
    <w:rsid w:val="00EC2BAF"/>
    <w:rsid w:val="00EC2CA8"/>
    <w:rsid w:val="00EC3737"/>
    <w:rsid w:val="00EC37EC"/>
    <w:rsid w:val="00EC44F1"/>
    <w:rsid w:val="00EC5419"/>
    <w:rsid w:val="00EC707C"/>
    <w:rsid w:val="00EC7664"/>
    <w:rsid w:val="00ED13EA"/>
    <w:rsid w:val="00ED2405"/>
    <w:rsid w:val="00ED79DC"/>
    <w:rsid w:val="00EE2F27"/>
    <w:rsid w:val="00EE30EF"/>
    <w:rsid w:val="00EE3504"/>
    <w:rsid w:val="00EE36C6"/>
    <w:rsid w:val="00EE47DC"/>
    <w:rsid w:val="00EE6685"/>
    <w:rsid w:val="00EE6D10"/>
    <w:rsid w:val="00EF0614"/>
    <w:rsid w:val="00EF4400"/>
    <w:rsid w:val="00EF44CB"/>
    <w:rsid w:val="00EF64B4"/>
    <w:rsid w:val="00EF6704"/>
    <w:rsid w:val="00F000FF"/>
    <w:rsid w:val="00F013D3"/>
    <w:rsid w:val="00F04218"/>
    <w:rsid w:val="00F061FA"/>
    <w:rsid w:val="00F07DDD"/>
    <w:rsid w:val="00F10603"/>
    <w:rsid w:val="00F11305"/>
    <w:rsid w:val="00F129AE"/>
    <w:rsid w:val="00F13C51"/>
    <w:rsid w:val="00F16B45"/>
    <w:rsid w:val="00F16B9A"/>
    <w:rsid w:val="00F2045A"/>
    <w:rsid w:val="00F211FE"/>
    <w:rsid w:val="00F22CFE"/>
    <w:rsid w:val="00F23110"/>
    <w:rsid w:val="00F24228"/>
    <w:rsid w:val="00F248DC"/>
    <w:rsid w:val="00F25D05"/>
    <w:rsid w:val="00F26513"/>
    <w:rsid w:val="00F267CD"/>
    <w:rsid w:val="00F268DB"/>
    <w:rsid w:val="00F276B7"/>
    <w:rsid w:val="00F27A6F"/>
    <w:rsid w:val="00F27E9E"/>
    <w:rsid w:val="00F31743"/>
    <w:rsid w:val="00F33344"/>
    <w:rsid w:val="00F35AB3"/>
    <w:rsid w:val="00F369A2"/>
    <w:rsid w:val="00F36FB4"/>
    <w:rsid w:val="00F4355A"/>
    <w:rsid w:val="00F51B29"/>
    <w:rsid w:val="00F51BA1"/>
    <w:rsid w:val="00F51C35"/>
    <w:rsid w:val="00F51F21"/>
    <w:rsid w:val="00F52CA1"/>
    <w:rsid w:val="00F52D2E"/>
    <w:rsid w:val="00F53EA3"/>
    <w:rsid w:val="00F54682"/>
    <w:rsid w:val="00F55A52"/>
    <w:rsid w:val="00F62C55"/>
    <w:rsid w:val="00F636BC"/>
    <w:rsid w:val="00F65A0B"/>
    <w:rsid w:val="00F66984"/>
    <w:rsid w:val="00F66DCD"/>
    <w:rsid w:val="00F67529"/>
    <w:rsid w:val="00F72D3F"/>
    <w:rsid w:val="00F74999"/>
    <w:rsid w:val="00F770B4"/>
    <w:rsid w:val="00F7733B"/>
    <w:rsid w:val="00F81FED"/>
    <w:rsid w:val="00F82D8E"/>
    <w:rsid w:val="00F84C7B"/>
    <w:rsid w:val="00F85857"/>
    <w:rsid w:val="00F85997"/>
    <w:rsid w:val="00F86224"/>
    <w:rsid w:val="00F864FD"/>
    <w:rsid w:val="00F8691E"/>
    <w:rsid w:val="00F92E8D"/>
    <w:rsid w:val="00F93026"/>
    <w:rsid w:val="00F937C7"/>
    <w:rsid w:val="00F94209"/>
    <w:rsid w:val="00F952F6"/>
    <w:rsid w:val="00F95A20"/>
    <w:rsid w:val="00F97A4F"/>
    <w:rsid w:val="00F97E40"/>
    <w:rsid w:val="00FA1EA1"/>
    <w:rsid w:val="00FA300F"/>
    <w:rsid w:val="00FA319A"/>
    <w:rsid w:val="00FA5D79"/>
    <w:rsid w:val="00FA7B51"/>
    <w:rsid w:val="00FB4B8D"/>
    <w:rsid w:val="00FB58D3"/>
    <w:rsid w:val="00FB6808"/>
    <w:rsid w:val="00FB7470"/>
    <w:rsid w:val="00FC1024"/>
    <w:rsid w:val="00FC14AB"/>
    <w:rsid w:val="00FC2B8F"/>
    <w:rsid w:val="00FC2E10"/>
    <w:rsid w:val="00FC2E99"/>
    <w:rsid w:val="00FC3305"/>
    <w:rsid w:val="00FC40F0"/>
    <w:rsid w:val="00FC70A4"/>
    <w:rsid w:val="00FC7322"/>
    <w:rsid w:val="00FC74B3"/>
    <w:rsid w:val="00FD0341"/>
    <w:rsid w:val="00FD18C2"/>
    <w:rsid w:val="00FD2651"/>
    <w:rsid w:val="00FD284D"/>
    <w:rsid w:val="00FD5546"/>
    <w:rsid w:val="00FD6C0B"/>
    <w:rsid w:val="00FD768D"/>
    <w:rsid w:val="00FD786A"/>
    <w:rsid w:val="00FE1C41"/>
    <w:rsid w:val="00FE3AC1"/>
    <w:rsid w:val="00FE62CE"/>
    <w:rsid w:val="00FE7168"/>
    <w:rsid w:val="00FF0336"/>
    <w:rsid w:val="00FF0871"/>
    <w:rsid w:val="00FF24B4"/>
    <w:rsid w:val="00FF318C"/>
    <w:rsid w:val="00FF519E"/>
    <w:rsid w:val="00FF7182"/>
    <w:rsid w:val="00FF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A79E9"/>
    <w:pPr>
      <w:spacing w:after="160" w:line="259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F3DDB"/>
    <w:pPr>
      <w:keepNext/>
      <w:keepLines/>
      <w:spacing w:before="480" w:after="0"/>
      <w:outlineLvl w:val="0"/>
    </w:pPr>
    <w:rPr>
      <w:rFonts w:ascii="Calibri Light" w:eastAsia="Times New Roman" w:hAnsi="Calibri Light" w:cs="Calibri Light"/>
      <w:b/>
      <w:bCs/>
      <w:color w:val="2E74B5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DDB"/>
    <w:rPr>
      <w:rFonts w:ascii="Calibri Light" w:hAnsi="Calibri Light" w:cs="Calibri Light"/>
      <w:b/>
      <w:bCs/>
      <w:color w:val="2E74B5"/>
      <w:sz w:val="28"/>
      <w:szCs w:val="28"/>
    </w:rPr>
  </w:style>
  <w:style w:type="paragraph" w:styleId="Header">
    <w:name w:val="header"/>
    <w:basedOn w:val="Normal"/>
    <w:link w:val="Head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58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58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8587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1F37BF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774A5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74A5C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74A5C"/>
    <w:rPr>
      <w:rFonts w:cs="Times New Roman"/>
      <w:sz w:val="20"/>
      <w:szCs w:val="20"/>
    </w:rPr>
  </w:style>
  <w:style w:type="character" w:customStyle="1" w:styleId="st">
    <w:name w:val="st"/>
    <w:basedOn w:val="DefaultParagraphFont"/>
    <w:uiPriority w:val="99"/>
    <w:rsid w:val="00C40F83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D4F19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D4F19"/>
    <w:rPr>
      <w:b/>
      <w:bCs/>
    </w:rPr>
  </w:style>
  <w:style w:type="paragraph" w:customStyle="1" w:styleId="Text">
    <w:name w:val="Text"/>
    <w:uiPriority w:val="99"/>
    <w:rsid w:val="00352D86"/>
    <w:pPr>
      <w:spacing w:after="180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uiPriority w:val="99"/>
    <w:rsid w:val="007F5D85"/>
  </w:style>
  <w:style w:type="character" w:styleId="Strong">
    <w:name w:val="Strong"/>
    <w:basedOn w:val="DefaultParagraphFont"/>
    <w:uiPriority w:val="99"/>
    <w:qFormat/>
    <w:rsid w:val="007F5D85"/>
    <w:rPr>
      <w:rFonts w:cs="Times New Roman"/>
      <w:b/>
      <w:bCs/>
    </w:rPr>
  </w:style>
  <w:style w:type="paragraph" w:styleId="NormalWeb">
    <w:name w:val="Normal (Web)"/>
    <w:basedOn w:val="Normal"/>
    <w:uiPriority w:val="99"/>
    <w:rsid w:val="003F3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Emphasis">
    <w:name w:val="Emphasis"/>
    <w:basedOn w:val="DefaultParagraphFont"/>
    <w:uiPriority w:val="99"/>
    <w:qFormat/>
    <w:rsid w:val="004531D4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rsid w:val="00A61720"/>
    <w:rPr>
      <w:rFonts w:cs="Times New Roman"/>
      <w:color w:val="800080"/>
      <w:u w:val="single"/>
    </w:rPr>
  </w:style>
  <w:style w:type="character" w:customStyle="1" w:styleId="kcontent">
    <w:name w:val="k_content"/>
    <w:basedOn w:val="DefaultParagraphFont"/>
    <w:uiPriority w:val="99"/>
    <w:rsid w:val="00AA1B9D"/>
    <w:rPr>
      <w:rFonts w:cs="Times New Roman"/>
    </w:rPr>
  </w:style>
  <w:style w:type="character" w:customStyle="1" w:styleId="details">
    <w:name w:val="details"/>
    <w:basedOn w:val="DefaultParagraphFont"/>
    <w:uiPriority w:val="99"/>
    <w:rsid w:val="00AA1B9D"/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rsid w:val="00825A1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13EC1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825A1D"/>
    <w:rPr>
      <w:rFonts w:cs="Times New Roman"/>
      <w:vertAlign w:val="superscript"/>
    </w:rPr>
  </w:style>
  <w:style w:type="paragraph" w:customStyle="1" w:styleId="Standard">
    <w:name w:val="Standard"/>
    <w:uiPriority w:val="99"/>
    <w:rsid w:val="00453633"/>
    <w:pPr>
      <w:widowControl w:val="0"/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character" w:customStyle="1" w:styleId="uficommentbody">
    <w:name w:val="uficommentbody"/>
    <w:basedOn w:val="DefaultParagraphFont"/>
    <w:uiPriority w:val="99"/>
    <w:rsid w:val="00355446"/>
    <w:rPr>
      <w:rFonts w:cs="Times New Roman"/>
    </w:rPr>
  </w:style>
  <w:style w:type="character" w:customStyle="1" w:styleId="username">
    <w:name w:val="username"/>
    <w:basedOn w:val="DefaultParagraphFont"/>
    <w:uiPriority w:val="99"/>
    <w:rsid w:val="00D67019"/>
    <w:rPr>
      <w:rFonts w:cs="Times New Roman"/>
    </w:rPr>
  </w:style>
  <w:style w:type="character" w:customStyle="1" w:styleId="postbody">
    <w:name w:val="postbody"/>
    <w:basedOn w:val="DefaultParagraphFont"/>
    <w:uiPriority w:val="99"/>
    <w:rsid w:val="00E2417B"/>
    <w:rPr>
      <w:rFonts w:cs="Times New Roman"/>
    </w:rPr>
  </w:style>
  <w:style w:type="character" w:customStyle="1" w:styleId="accessibleelem">
    <w:name w:val="accessible_elem"/>
    <w:basedOn w:val="DefaultParagraphFont"/>
    <w:uiPriority w:val="99"/>
    <w:rsid w:val="00333757"/>
    <w:rPr>
      <w:rFonts w:cs="Times New Roman"/>
    </w:rPr>
  </w:style>
  <w:style w:type="character" w:customStyle="1" w:styleId="4mcd">
    <w:name w:val="_4mcd"/>
    <w:basedOn w:val="DefaultParagraphFont"/>
    <w:uiPriority w:val="99"/>
    <w:rsid w:val="00676EE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22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2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2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22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2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22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22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22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2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22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2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22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2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proto.pl/aktualnosci/paraolimpijczycy-dla-idei-integracji-w-sporcie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damnasport.pl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undusznataliipartyki.pl/" TargetMode="External"/><Relationship Id="rId24" Type="http://schemas.openxmlformats.org/officeDocument/2006/relationships/hyperlink" Target="http://www.imm.com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mailto:mtomsia@imm.com.p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147</TotalTime>
  <Pages>9</Pages>
  <Words>1722</Words>
  <Characters>10333</Characters>
  <Application>Microsoft Office Outlook</Application>
  <DocSecurity>0</DocSecurity>
  <Lines>0</Lines>
  <Paragraphs>0</Paragraphs>
  <ScaleCrop>false</ScaleCrop>
  <Company>IMM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 marca 2015 r</dc:title>
  <dc:subject/>
  <dc:creator>Małgorzata Staszewska</dc:creator>
  <cp:keywords/>
  <dc:description/>
  <cp:lastModifiedBy>kmasalska</cp:lastModifiedBy>
  <cp:revision>7</cp:revision>
  <cp:lastPrinted>2016-08-10T13:24:00Z</cp:lastPrinted>
  <dcterms:created xsi:type="dcterms:W3CDTF">2016-08-10T12:39:00Z</dcterms:created>
  <dcterms:modified xsi:type="dcterms:W3CDTF">2016-08-11T09:55:00Z</dcterms:modified>
</cp:coreProperties>
</file>